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3E7" w:rsidRPr="003D59F2" w:rsidRDefault="00DA6C4E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Marselis Boulevard 179</w:t>
      </w:r>
    </w:p>
    <w:p w:rsidR="00A163E7" w:rsidRPr="003D59F2" w:rsidRDefault="00DA6C4E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8000 Aarhus C</w:t>
      </w: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3D59F2" w:rsidRDefault="00DA6C4E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Telefon +45 8940 1100</w:t>
      </w:r>
    </w:p>
    <w:p w:rsidR="00A163E7" w:rsidRPr="003D59F2" w:rsidRDefault="00DA6C4E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boernehusmidt@aarhus</w:t>
      </w:r>
      <w:r w:rsidR="00A163E7" w:rsidRPr="003D59F2">
        <w:rPr>
          <w:sz w:val="15"/>
        </w:rPr>
        <w:t>.dk</w:t>
      </w:r>
    </w:p>
    <w:p w:rsidR="00A163E7" w:rsidRDefault="00DA6C4E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www.boernehuse.dk/midt</w:t>
      </w:r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5142D2">
        <w:rPr>
          <w:sz w:val="15"/>
        </w:rPr>
        <w:t xml:space="preserve">Dato </w:t>
      </w:r>
      <w:r w:rsidR="0086018A" w:rsidRPr="005142D2">
        <w:rPr>
          <w:sz w:val="15"/>
        </w:rPr>
        <w:fldChar w:fldCharType="begin"/>
      </w:r>
      <w:r w:rsidRPr="005142D2">
        <w:rPr>
          <w:sz w:val="15"/>
        </w:rPr>
        <w:instrText xml:space="preserve"> CREATEDATE  \@ "d. MMMM yyyy"  \* MERGEFORMAT </w:instrText>
      </w:r>
      <w:r w:rsidR="0086018A" w:rsidRPr="005142D2">
        <w:rPr>
          <w:sz w:val="15"/>
        </w:rPr>
        <w:fldChar w:fldCharType="separate"/>
      </w:r>
      <w:r w:rsidR="00053CA4">
        <w:rPr>
          <w:noProof/>
          <w:sz w:val="15"/>
        </w:rPr>
        <w:t>5. januar 2016</w:t>
      </w:r>
      <w:r w:rsidR="0086018A" w:rsidRPr="005142D2">
        <w:rPr>
          <w:sz w:val="15"/>
        </w:rPr>
        <w:fldChar w:fldCharType="end"/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Referencer</w:t>
      </w:r>
    </w:p>
    <w:p w:rsidR="00A163E7" w:rsidRPr="005142D2" w:rsidRDefault="0086018A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0" w:name="Tekst5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>
        <w:rPr>
          <w:sz w:val="15"/>
        </w:rPr>
        <w:fldChar w:fldCharType="end"/>
      </w:r>
      <w:bookmarkEnd w:id="0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Direkte +45 </w:t>
      </w:r>
      <w:r w:rsidR="0086018A">
        <w:rPr>
          <w:sz w:val="15"/>
        </w:rPr>
        <w:fldChar w:fldCharType="begin">
          <w:ffData>
            <w:name w:val="Tekst6"/>
            <w:enabled/>
            <w:calcOnExit w:val="0"/>
            <w:textInput/>
          </w:ffData>
        </w:fldChar>
      </w:r>
      <w:bookmarkStart w:id="1" w:name="Tekst6"/>
      <w:r>
        <w:rPr>
          <w:sz w:val="15"/>
        </w:rPr>
        <w:instrText xml:space="preserve"> FORMTEXT </w:instrText>
      </w:r>
      <w:r w:rsidR="0086018A">
        <w:rPr>
          <w:sz w:val="15"/>
        </w:rPr>
      </w:r>
      <w:r w:rsidR="0086018A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86018A">
        <w:rPr>
          <w:sz w:val="15"/>
        </w:rPr>
        <w:fldChar w:fldCharType="end"/>
      </w:r>
      <w:bookmarkEnd w:id="1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Mobil +45 </w:t>
      </w:r>
      <w:r w:rsidR="0086018A">
        <w:rPr>
          <w:sz w:val="15"/>
        </w:rPr>
        <w:fldChar w:fldCharType="begin">
          <w:ffData>
            <w:name w:val="Tekst7"/>
            <w:enabled/>
            <w:calcOnExit w:val="0"/>
            <w:textInput/>
          </w:ffData>
        </w:fldChar>
      </w:r>
      <w:bookmarkStart w:id="2" w:name="Tekst7"/>
      <w:r>
        <w:rPr>
          <w:sz w:val="15"/>
        </w:rPr>
        <w:instrText xml:space="preserve"> FORMTEXT </w:instrText>
      </w:r>
      <w:r w:rsidR="0086018A">
        <w:rPr>
          <w:sz w:val="15"/>
        </w:rPr>
      </w:r>
      <w:r w:rsidR="0086018A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86018A">
        <w:rPr>
          <w:sz w:val="15"/>
        </w:rPr>
        <w:fldChar w:fldCharType="end"/>
      </w:r>
      <w:bookmarkEnd w:id="2"/>
    </w:p>
    <w:p w:rsidR="00A163E7" w:rsidRDefault="0086018A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8"/>
            <w:enabled/>
            <w:calcOnExit w:val="0"/>
            <w:textInput/>
          </w:ffData>
        </w:fldChar>
      </w:r>
      <w:bookmarkStart w:id="3" w:name="Tekst8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>
        <w:rPr>
          <w:sz w:val="15"/>
        </w:rPr>
        <w:fldChar w:fldCharType="end"/>
      </w:r>
      <w:bookmarkEnd w:id="3"/>
      <w:r w:rsidR="00A163E7">
        <w:rPr>
          <w:sz w:val="15"/>
        </w:rPr>
        <w:t>@</w:t>
      </w:r>
      <w:r w:rsidR="00DA6C4E">
        <w:rPr>
          <w:sz w:val="15"/>
        </w:rPr>
        <w:t>aarhus</w:t>
      </w:r>
      <w:r w:rsidR="00A163E7" w:rsidRPr="005142D2">
        <w:rPr>
          <w:sz w:val="15"/>
        </w:rPr>
        <w:t>.dk</w:t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1"/>
      </w:tblGrid>
      <w:tr w:rsidR="00A163E7" w:rsidRPr="00E13695">
        <w:trPr>
          <w:trHeight w:hRule="exact" w:val="567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solid" w:color="D53B09" w:fill="auto"/>
            <w:tcMar>
              <w:left w:w="284" w:type="dxa"/>
            </w:tcMar>
            <w:vAlign w:val="center"/>
          </w:tcPr>
          <w:p w:rsidR="00A163E7" w:rsidRPr="00967BE6" w:rsidRDefault="00A163E7" w:rsidP="00A163E7">
            <w:pPr>
              <w:pStyle w:val="Overskrift1"/>
            </w:pPr>
            <w:r w:rsidRPr="00967BE6">
              <w:t>Opstartsskema</w:t>
            </w:r>
          </w:p>
        </w:tc>
      </w:tr>
    </w:tbl>
    <w:p w:rsidR="00A163E7" w:rsidRDefault="00A163E7" w:rsidP="00A163E7">
      <w:pPr>
        <w:spacing w:after="24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</w:pPr>
            <w:r w:rsidRPr="0017304B">
              <w:t>GENERELLE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afsendelse af opstartsskema: </w:t>
      </w:r>
      <w:r w:rsidR="0086018A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bookmarkStart w:id="4" w:name="dato"/>
      <w:r w:rsidR="00C00D3D">
        <w:rPr>
          <w:bCs/>
          <w:iCs/>
          <w:szCs w:val="28"/>
        </w:rPr>
        <w:instrText xml:space="preserve"> FORMTEXT </w:instrText>
      </w:r>
      <w:r w:rsidR="0086018A">
        <w:rPr>
          <w:bCs/>
          <w:iCs/>
          <w:szCs w:val="28"/>
        </w:rPr>
      </w:r>
      <w:r w:rsidR="0086018A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86018A">
        <w:rPr>
          <w:bCs/>
          <w:iCs/>
          <w:szCs w:val="28"/>
        </w:rPr>
        <w:fldChar w:fldCharType="end"/>
      </w:r>
      <w:bookmarkEnd w:id="4"/>
    </w:p>
    <w:p w:rsidR="00A163E7" w:rsidRPr="0017304B" w:rsidRDefault="00A163E7" w:rsidP="00A163E7">
      <w:pPr>
        <w:rPr>
          <w:bCs/>
          <w:iCs/>
          <w:szCs w:val="28"/>
        </w:rPr>
      </w:pPr>
    </w:p>
    <w:p w:rsidR="00A163E7" w:rsidRPr="0017304B" w:rsidRDefault="00A163E7" w:rsidP="00A163E7">
      <w:pPr>
        <w:rPr>
          <w:b/>
          <w:bCs/>
          <w:iCs/>
          <w:szCs w:val="28"/>
        </w:rPr>
      </w:pPr>
      <w:r w:rsidRPr="0017304B">
        <w:rPr>
          <w:b/>
          <w:bCs/>
          <w:iCs/>
          <w:szCs w:val="28"/>
        </w:rPr>
        <w:t>Angiv en af følgende:</w:t>
      </w: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iværksættelse af § 50 undersøgelse på baggrund af den nuværende mistanke om overgreb: </w:t>
      </w:r>
      <w:r w:rsidR="0086018A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86018A">
        <w:rPr>
          <w:bCs/>
          <w:iCs/>
          <w:szCs w:val="28"/>
        </w:rPr>
      </w:r>
      <w:r w:rsidR="0086018A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86018A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revidering af tidligere § 50 undersøgelse på baggrund af den nuværende mistanke om overgreb: </w:t>
      </w:r>
      <w:r w:rsidR="0086018A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86018A">
        <w:rPr>
          <w:bCs/>
          <w:iCs/>
          <w:szCs w:val="28"/>
        </w:rPr>
      </w:r>
      <w:r w:rsidR="0086018A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86018A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  <w:jc w:val="left"/>
            </w:pPr>
            <w:r w:rsidRPr="0017304B">
              <w:t>OPLYSNINGER OM HANDLEKOMMUNE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Handlekommune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Betalingskommune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Afdeling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Adresse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Kontaktperson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Stilling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Tlf.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E-mail</w:t>
      </w: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6F3690">
              <w:t>Oplysninger om barnet/den unge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Navn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Cpr.nr.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Adresse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 xml:space="preserve">Kontaktperson </w:t>
      </w: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jc w:val="left"/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>Skole/dagtilbud</w:t>
      </w:r>
    </w:p>
    <w:p w:rsidR="00A163E7" w:rsidRPr="00E33A03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>BAGGRUND FOR AT SAGEN SENDES I BØRNEHUS</w:t>
            </w:r>
            <w:r>
              <w:rPr>
                <w:b/>
                <w:caps/>
              </w:rPr>
              <w:t>et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483AC3">
              <w:t xml:space="preserve">Hvilke hændelser har ført til beslutningen?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 xml:space="preserve">FORELIGGER DER UNDERRETNINGER OM BARNET? </w:t>
            </w:r>
          </w:p>
          <w:p w:rsidR="00A163E7" w:rsidRPr="002417F4" w:rsidRDefault="00A163E7" w:rsidP="00A163E7">
            <w:r>
              <w:t>(beskriv hvilke og fra hvem de er sendt)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jc w:val="left"/>
              <w:rPr>
                <w:b/>
                <w:caps/>
              </w:rPr>
            </w:pPr>
            <w:r w:rsidRPr="009C0DFF">
              <w:rPr>
                <w:b/>
                <w:caps/>
              </w:rPr>
              <w:t>Oplysninger om forældremyndighedsindehaver(e)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Navn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17304B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Eventuel forælder uden forældremyndighed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(samlever, plejeforældre mm.)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0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Navn</w:t>
            </w: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86018A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bookmarkStart w:id="5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5"/>
      <w:r w:rsidR="0086018A">
        <w:fldChar w:fldCharType="end"/>
      </w:r>
      <w:r>
        <w:tab/>
      </w:r>
      <w:r w:rsidR="0086018A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jc w:val="left"/>
              <w:rPr>
                <w:b/>
                <w:caps/>
              </w:rPr>
            </w:pPr>
            <w:r w:rsidRPr="005908EB">
              <w:rPr>
                <w:b/>
                <w:caps/>
              </w:rPr>
              <w:t>Øvrige børn i familien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Navn, CPR-nummer, adresse, helsøskende/halvsøskende/stedsøskende. </w:t>
            </w:r>
            <w:r>
              <w:br/>
            </w:r>
            <w:r w:rsidRPr="0017304B">
              <w:t>Oplys gerne hvilke søskende, barnet bor sammen med.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rPr>
                <w:b/>
                <w:caps/>
              </w:rPr>
            </w:pPr>
            <w:r w:rsidRPr="005908EB">
              <w:rPr>
                <w:b/>
                <w:caps/>
              </w:rPr>
              <w:t>Øvrige relevante oplysninger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Eventuelt stillede diagnoser vedrørende de enkelte familiemedlemmer </w:t>
            </w:r>
            <w:r>
              <w:br/>
            </w:r>
            <w:r w:rsidRPr="0017304B">
              <w:t>eller andre problemstillinger hos barnet eller familien med relevans for det formodede overgreb. Er der behov for tolk? Andet?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17304B">
              <w:t>TVÆRSEKTORIELLE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I hvilken sektor er den aktuelle sag vedrørende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mistanke om overgreb startet?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17304B">
              <w:t>Politi, sundhedsvæsen eller kommune.</w:t>
            </w:r>
            <w:r w:rsidRPr="00483AC3">
              <w:t xml:space="preserve">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Har kommunen iværksat foranstaltninger i forhold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til barnet?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Beskriv hvilke foranstaltninger. Eventuelt navn, adresse, telefonnummer </w:t>
            </w:r>
            <w:r>
              <w:br/>
            </w:r>
            <w:r w:rsidRPr="0017304B">
              <w:t>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>Er sagen anmeldt til politiet?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Dato for politianmeldelse og hvilken politistation sagen er anmeldt til. </w:t>
            </w:r>
            <w:r>
              <w:br/>
            </w:r>
            <w:r w:rsidRPr="0017304B">
              <w:t xml:space="preserve">Anden kontakt til politiet. Navn, arbejdsplads/afdeling og telefon på </w:t>
            </w:r>
            <w:r>
              <w:br/>
            </w:r>
            <w:r w:rsidRPr="0017304B">
              <w:t>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Er barnet blevet afhørt af politiet?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 xml:space="preserve">Angiv om barnet er blevet afhørt og dato for afhøring </w:t>
            </w:r>
            <w:r>
              <w:br/>
            </w:r>
            <w:r w:rsidRPr="00350A96">
              <w:rPr>
                <w:i/>
              </w:rPr>
              <w:t>(Afhøring dækker over afhøring til papir og videoafhøring).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Har barnet været i kontakt med sundhedsvæsenet?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>Undersøgt på hospitalet eller anden kontakt til sundhedsvæsenet. Navn, arbejdsplads/afdeling og telefon 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86018A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350A96" w:rsidRDefault="00A163E7" w:rsidP="00A163E7">
            <w:pPr>
              <w:pStyle w:val="Overskrift3"/>
              <w:jc w:val="left"/>
            </w:pPr>
            <w:r w:rsidRPr="00350A96">
              <w:t>DOKUMENTER/SAGSAKTER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/>
    <w:p w:rsidR="00A163E7" w:rsidRPr="00350A96" w:rsidRDefault="00A163E7" w:rsidP="00A163E7">
      <w:pPr>
        <w:jc w:val="left"/>
        <w:rPr>
          <w:b/>
        </w:rPr>
      </w:pPr>
      <w:r w:rsidRPr="00350A96">
        <w:rPr>
          <w:b/>
        </w:rPr>
        <w:t>Følgende dokumenter/sagsakter ønskes vedlagt opstartsskemaet, hvis de foreligger i sagen: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Underretningen eller andet dokument, der har givet anledning til viden eller mistanke om overgreb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Den lovpligtige børnesamtale, der knytter sig til underretningen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Politianmeldelsen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Tidligere udarbejdede § 50 undersøgelser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Relevante psykologfaglige udredninger</w:t>
      </w:r>
    </w:p>
    <w:p w:rsidR="00A163E7" w:rsidRDefault="00A163E7" w:rsidP="00A163E7"/>
    <w:p w:rsidR="00A163E7" w:rsidRDefault="00A163E7" w:rsidP="00A163E7"/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C645E5" w:rsidRDefault="00A163E7" w:rsidP="00A163E7">
            <w:pPr>
              <w:jc w:val="left"/>
              <w:rPr>
                <w:b/>
                <w:caps/>
              </w:rPr>
            </w:pPr>
            <w:r w:rsidRPr="00C645E5">
              <w:rPr>
                <w:b/>
                <w:caps/>
              </w:rPr>
              <w:t>Følgende relevante dokumenter/sagsakter er vedlagt henvisningsskemaet: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r>
        <w:t xml:space="preserve">1. </w:t>
      </w:r>
      <w:r w:rsidR="0086018A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r>
        <w:lastRenderedPageBreak/>
        <w:t xml:space="preserve">2. </w:t>
      </w:r>
      <w:r w:rsidR="0086018A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A163E7" w:rsidP="00A163E7">
      <w:r>
        <w:t xml:space="preserve">3. </w:t>
      </w:r>
      <w:r w:rsidR="0086018A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86018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6018A">
        <w:fldChar w:fldCharType="end"/>
      </w:r>
    </w:p>
    <w:p w:rsidR="00A163E7" w:rsidRDefault="00A163E7" w:rsidP="00A163E7"/>
    <w:p w:rsidR="00A163E7" w:rsidRDefault="0086018A" w:rsidP="00A163E7">
      <w:r>
        <w:fldChar w:fldCharType="begin">
          <w:ffData>
            <w:name w:val="Tekst4"/>
            <w:enabled/>
            <w:calcOnExit w:val="0"/>
            <w:textInput/>
          </w:ffData>
        </w:fldChar>
      </w:r>
      <w:bookmarkStart w:id="6" w:name="Tekst4"/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  <w:bookmarkEnd w:id="6"/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350A96">
        <w:rPr>
          <w:bCs/>
          <w:iCs/>
          <w:color w:val="808080"/>
          <w:szCs w:val="28"/>
        </w:rPr>
        <w:t>Det udfyldte opstartsskema sendes som word-fil til boernehusmidt@aarhus.dk</w:t>
      </w:r>
    </w:p>
    <w:sectPr w:rsidR="00A163E7" w:rsidSect="00A163E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94" w:right="3686" w:bottom="794" w:left="907" w:header="709" w:footer="284" w:gutter="0"/>
      <w:paperSrc w:first="259" w:other="25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546" w:rsidRDefault="007D0546">
      <w:pPr>
        <w:spacing w:line="240" w:lineRule="auto"/>
      </w:pPr>
      <w:r>
        <w:separator/>
      </w:r>
    </w:p>
  </w:endnote>
  <w:endnote w:type="continuationSeparator" w:id="0">
    <w:p w:rsidR="007D0546" w:rsidRDefault="007D054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86018A" w:rsidP="00A163E7">
    <w:pPr>
      <w:pStyle w:val="Sidefod"/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 w:rsidR="003D4A94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3D4A94" w:rsidRDefault="003D4A94" w:rsidP="00A163E7">
    <w:pPr>
      <w:pStyle w:val="Sidefo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DA6C4E" w:rsidP="00A163E7">
    <w:pPr>
      <w:pStyle w:val="Sidefod"/>
      <w:ind w:right="360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5186680</wp:posOffset>
          </wp:positionH>
          <wp:positionV relativeFrom="paragraph">
            <wp:posOffset>-1713865</wp:posOffset>
          </wp:positionV>
          <wp:extent cx="1786128" cy="2017776"/>
          <wp:effectExtent l="0" t="0" r="5080" b="1905"/>
          <wp:wrapNone/>
          <wp:docPr id="5" name="Bille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Aahus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6128" cy="2017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601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5" o:spid="_x0000_s4099" type="#_x0000_t202" style="position:absolute;left:0;text-align:left;margin-left:526.9pt;margin-top:797.5pt;width:47.95pt;height:26.9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" filled="f" stroked="f">
          <v:textbox inset=",7.2pt,,7.2pt">
            <w:txbxContent>
              <w:p w:rsidR="003D4A94" w:rsidRPr="00603CBD" w:rsidRDefault="0086018A" w:rsidP="00A163E7">
                <w:pPr>
                  <w:pStyle w:val="Sidefod"/>
                  <w:jc w:val="right"/>
                  <w:rPr>
                    <w:color w:val="808080"/>
                  </w:rPr>
                </w:pPr>
                <w:r w:rsidRPr="00603CBD">
                  <w:rPr>
                    <w:rStyle w:val="Sidetal"/>
                    <w:color w:val="808080"/>
                  </w:rPr>
                  <w:fldChar w:fldCharType="begin"/>
                </w:r>
                <w:r w:rsidR="003D4A94" w:rsidRPr="00603CBD">
                  <w:rPr>
                    <w:rStyle w:val="Sidetal"/>
                    <w:color w:val="808080"/>
                  </w:rPr>
                  <w:instrText xml:space="preserve">PAGE  </w:instrText>
                </w:r>
                <w:r w:rsidRPr="00603CBD">
                  <w:rPr>
                    <w:rStyle w:val="Sidetal"/>
                    <w:color w:val="808080"/>
                  </w:rPr>
                  <w:fldChar w:fldCharType="separate"/>
                </w:r>
                <w:r w:rsidR="002A145E">
                  <w:rPr>
                    <w:rStyle w:val="Sidetal"/>
                    <w:noProof/>
                    <w:color w:val="808080"/>
                  </w:rPr>
                  <w:t>5</w:t>
                </w:r>
                <w:r w:rsidRPr="00603CBD">
                  <w:rPr>
                    <w:rStyle w:val="Sidetal"/>
                    <w:color w:val="80808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DA6C4E">
    <w:pPr>
      <w:pStyle w:val="Sidefod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5186680</wp:posOffset>
          </wp:positionH>
          <wp:positionV relativeFrom="paragraph">
            <wp:posOffset>-1713865</wp:posOffset>
          </wp:positionV>
          <wp:extent cx="1786128" cy="2017776"/>
          <wp:effectExtent l="0" t="0" r="5080" b="1905"/>
          <wp:wrapNone/>
          <wp:docPr id="4" name="Billed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Aahus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6128" cy="2017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601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7" o:spid="_x0000_s4098" type="#_x0000_t202" style="position:absolute;left:0;text-align:left;margin-left:457.85pt;margin-top:626.55pt;width:116.2pt;height:27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" filled="f" stroked="f">
          <v:textbox inset="0,0,0,0">
            <w:txbxContent>
              <w:p w:rsidR="003D4A94" w:rsidRPr="0074255C" w:rsidRDefault="00DA6C4E" w:rsidP="00A163E7">
                <w:pPr>
                  <w:pStyle w:val="Afsenderadresse"/>
                  <w:spacing w:line="200" w:lineRule="exact"/>
                  <w:jc w:val="left"/>
                  <w:rPr>
                    <w:w w:val="97"/>
                    <w:sz w:val="15"/>
                    <w:lang w:val="en-GB"/>
                  </w:rPr>
                </w:pPr>
                <w:r>
                  <w:rPr>
                    <w:w w:val="97"/>
                    <w:sz w:val="15"/>
                    <w:lang w:val="en-GB"/>
                  </w:rPr>
                  <w:t xml:space="preserve">For kommuner i </w:t>
                </w:r>
                <w:r>
                  <w:rPr>
                    <w:w w:val="97"/>
                    <w:sz w:val="15"/>
                    <w:lang w:val="en-GB"/>
                  </w:rPr>
                  <w:br/>
                  <w:t>Region Midtjylland</w:t>
                </w:r>
              </w:p>
            </w:txbxContent>
          </v:textbox>
          <w10:wrap anchorx="page" anchory="page"/>
        </v:shape>
      </w:pict>
    </w:r>
    <w:r w:rsidR="0086018A">
      <w:rPr>
        <w:noProof/>
      </w:rPr>
      <w:pict>
        <v:rect id="Rectangle 40" o:spid="_x0000_s4097" style="position:absolute;left:0;text-align:left;margin-left:457.85pt;margin-top:660pt;width:138pt;height:6.25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" fillcolor="#d53b09" stroked="f">
          <v:textbox inset=",7.2pt,,7.2pt"/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546" w:rsidRDefault="007D0546">
      <w:pPr>
        <w:spacing w:line="240" w:lineRule="auto"/>
      </w:pPr>
      <w:r>
        <w:separator/>
      </w:r>
    </w:p>
  </w:footnote>
  <w:footnote w:type="continuationSeparator" w:id="0">
    <w:p w:rsidR="007D0546" w:rsidRDefault="007D054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DA6C4E">
    <w:pPr>
      <w:pStyle w:val="Sidehoved"/>
    </w:pPr>
    <w:r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5186680</wp:posOffset>
          </wp:positionH>
          <wp:positionV relativeFrom="paragraph">
            <wp:posOffset>-450215</wp:posOffset>
          </wp:positionV>
          <wp:extent cx="1792224" cy="2182368"/>
          <wp:effectExtent l="0" t="0" r="0" b="8890"/>
          <wp:wrapNone/>
          <wp:docPr id="7" name="Billed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Børnehus Mid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2224" cy="21823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DA6C4E">
    <w:pPr>
      <w:pStyle w:val="Sidehoved"/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5186680</wp:posOffset>
          </wp:positionH>
          <wp:positionV relativeFrom="paragraph">
            <wp:posOffset>-450215</wp:posOffset>
          </wp:positionV>
          <wp:extent cx="1792224" cy="2182368"/>
          <wp:effectExtent l="0" t="0" r="0" b="8890"/>
          <wp:wrapNone/>
          <wp:docPr id="6" name="Billed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Børnehus Mid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2224" cy="21823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ACC24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4C01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A97EC1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2F229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BD048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5956B4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A88FC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8F2AAA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D0AF3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1D69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5BE79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SortMethod w:val="0000"/>
  <w:documentProtection w:edit="forms" w:enforcement="1" w:cryptProviderType="rsaAES" w:cryptAlgorithmClass="hash" w:cryptAlgorithmType="typeAny" w:cryptAlgorithmSid="14" w:cryptSpinCount="100000" w:hash="Yhp1IgqUfEULfEUEjzDHyifF0lm6Udt/mYOb3nDAArW/uJfgJu3J+O/m5Uc5MfIgvsrEdxxRqN3y&#10;aXBN9JIk2A==" w:salt="mf4a4LGnemskakV7LpBOvw==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7170">
      <o:colormru v:ext="edit" colors="#f0f0f0,#d53b09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73755"/>
    <w:rsid w:val="00053CA4"/>
    <w:rsid w:val="001E3708"/>
    <w:rsid w:val="002A145E"/>
    <w:rsid w:val="003D4A94"/>
    <w:rsid w:val="006029E5"/>
    <w:rsid w:val="0071700A"/>
    <w:rsid w:val="007D0546"/>
    <w:rsid w:val="0086018A"/>
    <w:rsid w:val="00A163E7"/>
    <w:rsid w:val="00A73755"/>
    <w:rsid w:val="00BA78EC"/>
    <w:rsid w:val="00BB4A8F"/>
    <w:rsid w:val="00C00D3D"/>
    <w:rsid w:val="00D914A4"/>
    <w:rsid w:val="00DA6C4E"/>
    <w:rsid w:val="00DD5BD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>
      <o:colormru v:ext="edit" colors="#f0f0f0,#d53b0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3867B4"/>
    <w:pPr>
      <w:spacing w:line="220" w:lineRule="exact"/>
      <w:jc w:val="both"/>
    </w:pPr>
    <w:rPr>
      <w:rFonts w:ascii="Verdana" w:hAnsi="Verdana"/>
      <w:color w:val="000000"/>
      <w:sz w:val="18"/>
      <w:szCs w:val="24"/>
    </w:rPr>
  </w:style>
  <w:style w:type="paragraph" w:styleId="Overskrift1">
    <w:name w:val="heading 1"/>
    <w:basedOn w:val="Normal"/>
    <w:next w:val="Normal"/>
    <w:link w:val="Overskrift1Tegn"/>
    <w:rsid w:val="007252E6"/>
    <w:pPr>
      <w:keepNext/>
      <w:spacing w:line="240" w:lineRule="auto"/>
      <w:outlineLvl w:val="0"/>
    </w:pPr>
    <w:rPr>
      <w:b/>
      <w:bCs/>
      <w:caps/>
      <w:color w:val="FFFFFF"/>
      <w:kern w:val="32"/>
      <w:sz w:val="28"/>
      <w:szCs w:val="32"/>
    </w:rPr>
  </w:style>
  <w:style w:type="paragraph" w:styleId="Overskrift2">
    <w:name w:val="heading 2"/>
    <w:basedOn w:val="Normal"/>
    <w:next w:val="Normal"/>
    <w:link w:val="Overskrift2Tegn"/>
    <w:rsid w:val="006B0A35"/>
    <w:pPr>
      <w:keepNext/>
      <w:spacing w:line="260" w:lineRule="exact"/>
      <w:outlineLvl w:val="1"/>
    </w:pPr>
    <w:rPr>
      <w:bCs/>
      <w:iCs/>
      <w:color w:val="808080"/>
      <w:szCs w:val="28"/>
    </w:rPr>
  </w:style>
  <w:style w:type="paragraph" w:styleId="Overskrift3">
    <w:name w:val="heading 3"/>
    <w:basedOn w:val="Normal"/>
    <w:next w:val="Normal"/>
    <w:link w:val="Overskrift3Tegn"/>
    <w:rsid w:val="00A91FE6"/>
    <w:pPr>
      <w:keepNext/>
      <w:spacing w:line="260" w:lineRule="exact"/>
      <w:outlineLvl w:val="2"/>
    </w:pPr>
    <w:rPr>
      <w:b/>
      <w:bCs/>
      <w:cap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paragraph" w:styleId="Afsenderadresse">
    <w:name w:val="envelope return"/>
    <w:basedOn w:val="Normal"/>
    <w:uiPriority w:val="99"/>
    <w:unhideWhenUsed/>
    <w:rsid w:val="009F3565"/>
    <w:rPr>
      <w:szCs w:val="20"/>
    </w:rPr>
  </w:style>
  <w:style w:type="character" w:customStyle="1" w:styleId="SidehovedTegn">
    <w:name w:val="Sidehoved Tegn"/>
    <w:link w:val="Sidehoved"/>
    <w:uiPriority w:val="99"/>
    <w:rsid w:val="004926EE"/>
    <w:rPr>
      <w:rFonts w:ascii="Arial" w:hAnsi="Arial"/>
      <w:color w:val="000000"/>
      <w:szCs w:val="24"/>
    </w:rPr>
  </w:style>
  <w:style w:type="paragraph" w:styleId="Sidefod">
    <w:name w:val="footer"/>
    <w:basedOn w:val="Normal"/>
    <w:link w:val="Sidefo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character" w:customStyle="1" w:styleId="SidefodTegn">
    <w:name w:val="Sidefod Tegn"/>
    <w:link w:val="Sidefod"/>
    <w:uiPriority w:val="99"/>
    <w:rsid w:val="004926EE"/>
    <w:rPr>
      <w:rFonts w:ascii="Arial" w:hAnsi="Arial"/>
      <w:color w:val="000000"/>
      <w:szCs w:val="24"/>
    </w:rPr>
  </w:style>
  <w:style w:type="character" w:styleId="Sidetal">
    <w:name w:val="page number"/>
    <w:basedOn w:val="Standardskrifttypeiafsnit"/>
    <w:rsid w:val="00603CBD"/>
  </w:style>
  <w:style w:type="character" w:styleId="Hyperlink">
    <w:name w:val="Hyperlink"/>
    <w:basedOn w:val="Standardskrifttypeiafsnit"/>
    <w:rsid w:val="00B704AC"/>
    <w:rPr>
      <w:color w:val="0000FF"/>
      <w:u w:val="single"/>
    </w:rPr>
  </w:style>
  <w:style w:type="character" w:customStyle="1" w:styleId="Overskrift1Tegn">
    <w:name w:val="Overskrift 1 Tegn"/>
    <w:basedOn w:val="Standardskrifttypeiafsnit"/>
    <w:link w:val="Overskrift1"/>
    <w:rsid w:val="007252E6"/>
    <w:rPr>
      <w:rFonts w:ascii="Verdana" w:eastAsia="Times New Roman" w:hAnsi="Verdana" w:cs="Times New Roman"/>
      <w:b/>
      <w:bCs/>
      <w:caps/>
      <w:color w:val="FFFFFF"/>
      <w:kern w:val="32"/>
      <w:sz w:val="28"/>
      <w:szCs w:val="32"/>
    </w:rPr>
  </w:style>
  <w:style w:type="paragraph" w:styleId="Overskrift">
    <w:name w:val="TOC Heading"/>
    <w:basedOn w:val="Overskrift1"/>
    <w:next w:val="Normal"/>
    <w:rsid w:val="007252E6"/>
    <w:pPr>
      <w:keepNext w:val="0"/>
      <w:outlineLvl w:val="9"/>
    </w:pPr>
    <w:rPr>
      <w:b w:val="0"/>
      <w:bCs w:val="0"/>
      <w:kern w:val="0"/>
      <w:sz w:val="18"/>
      <w:szCs w:val="24"/>
    </w:rPr>
  </w:style>
  <w:style w:type="character" w:styleId="BesgtHyperlink">
    <w:name w:val="FollowedHyperlink"/>
    <w:basedOn w:val="Standardskrifttypeiafsnit"/>
    <w:rsid w:val="0093277B"/>
    <w:rPr>
      <w:color w:val="800080"/>
      <w:u w:val="single"/>
    </w:rPr>
  </w:style>
  <w:style w:type="character" w:customStyle="1" w:styleId="Overskrift2Tegn">
    <w:name w:val="Overskrift 2 Tegn"/>
    <w:basedOn w:val="Standardskrifttypeiafsnit"/>
    <w:link w:val="Overskrift2"/>
    <w:rsid w:val="006B0A35"/>
    <w:rPr>
      <w:rFonts w:ascii="Verdana" w:eastAsia="Times New Roman" w:hAnsi="Verdana" w:cs="Times New Roman"/>
      <w:bCs/>
      <w:iCs/>
      <w:color w:val="808080"/>
      <w:sz w:val="18"/>
      <w:szCs w:val="28"/>
    </w:rPr>
  </w:style>
  <w:style w:type="character" w:customStyle="1" w:styleId="Overskrift3Tegn">
    <w:name w:val="Overskrift 3 Tegn"/>
    <w:basedOn w:val="Standardskrifttypeiafsnit"/>
    <w:link w:val="Overskrift3"/>
    <w:rsid w:val="00A91FE6"/>
    <w:rPr>
      <w:rFonts w:ascii="Verdana" w:eastAsia="Times New Roman" w:hAnsi="Verdana" w:cs="Times New Roman"/>
      <w:b/>
      <w:bCs/>
      <w:caps/>
      <w:color w:val="000000"/>
      <w:sz w:val="1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B40AC99-344C-450C-8E97-79A77A81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opstartsskema-midt</Template>
  <TotalTime>0</TotalTime>
  <Pages>5</Pages>
  <Words>586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TUA</Company>
  <LinksUpToDate>false</LinksUpToDate>
  <CharactersWithSpaces>4158</CharactersWithSpaces>
  <SharedDoc>false</SharedDoc>
  <HyperlinkBase/>
  <HLinks>
    <vt:vector size="30" baseType="variant">
      <vt:variant>
        <vt:i4>786501</vt:i4>
      </vt:variant>
      <vt:variant>
        <vt:i4>-1</vt:i4>
      </vt:variant>
      <vt:variant>
        <vt:i4>2076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2077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2089</vt:i4>
      </vt:variant>
      <vt:variant>
        <vt:i4>1</vt:i4>
      </vt:variant>
      <vt:variant>
        <vt:lpwstr>logo_bund</vt:lpwstr>
      </vt:variant>
      <vt:variant>
        <vt:lpwstr/>
      </vt:variant>
      <vt:variant>
        <vt:i4>11</vt:i4>
      </vt:variant>
      <vt:variant>
        <vt:i4>-1</vt:i4>
      </vt:variant>
      <vt:variant>
        <vt:i4>2090</vt:i4>
      </vt:variant>
      <vt:variant>
        <vt:i4>1</vt:i4>
      </vt:variant>
      <vt:variant>
        <vt:lpwstr>logo</vt:lpwstr>
      </vt:variant>
      <vt:variant>
        <vt:lpwstr/>
      </vt:variant>
      <vt:variant>
        <vt:i4>11</vt:i4>
      </vt:variant>
      <vt:variant>
        <vt:i4>-1</vt:i4>
      </vt:variant>
      <vt:variant>
        <vt:i4>2091</vt:i4>
      </vt:variant>
      <vt:variant>
        <vt:i4>1</vt:i4>
      </vt:variant>
      <vt:variant>
        <vt:lpwstr>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Stube Holst</dc:creator>
  <cp:lastModifiedBy>Sigrid Bacher Frederiksen </cp:lastModifiedBy>
  <cp:revision>2</cp:revision>
  <dcterms:created xsi:type="dcterms:W3CDTF">2016-03-31T07:41:00Z</dcterms:created>
  <dcterms:modified xsi:type="dcterms:W3CDTF">2016-03-31T07:41:00Z</dcterms:modified>
</cp:coreProperties>
</file>