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3E7" w:rsidRPr="003D59F2" w:rsidRDefault="00B242F6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>
        <w:rPr>
          <w:sz w:val="15"/>
        </w:rPr>
        <w:t>Sanderumvej 105</w:t>
      </w:r>
    </w:p>
    <w:p w:rsidR="00A163E7" w:rsidRPr="003D59F2" w:rsidRDefault="00FF6B46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>
        <w:rPr>
          <w:sz w:val="15"/>
        </w:rPr>
        <w:t>525</w:t>
      </w:r>
      <w:r w:rsidR="00B242F6">
        <w:rPr>
          <w:sz w:val="15"/>
        </w:rPr>
        <w:t>0 Odense SV</w:t>
      </w:r>
    </w:p>
    <w:p w:rsidR="00A163E7" w:rsidRPr="003D59F2" w:rsidRDefault="00A163E7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</w:p>
    <w:p w:rsidR="00A163E7" w:rsidRPr="003D59F2" w:rsidRDefault="00B242F6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>
        <w:rPr>
          <w:sz w:val="15"/>
        </w:rPr>
        <w:t>Telefon +45 6551</w:t>
      </w:r>
      <w:r w:rsidR="00A163E7" w:rsidRPr="003D59F2">
        <w:rPr>
          <w:sz w:val="15"/>
        </w:rPr>
        <w:t xml:space="preserve"> </w:t>
      </w:r>
      <w:r>
        <w:rPr>
          <w:sz w:val="15"/>
        </w:rPr>
        <w:t>5868</w:t>
      </w:r>
    </w:p>
    <w:p w:rsidR="00A163E7" w:rsidRPr="003D59F2" w:rsidRDefault="00B242F6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>
        <w:rPr>
          <w:sz w:val="15"/>
        </w:rPr>
        <w:t>boernehussy</w:t>
      </w:r>
      <w:r w:rsidR="006473C1">
        <w:rPr>
          <w:sz w:val="15"/>
        </w:rPr>
        <w:t>d@odense</w:t>
      </w:r>
      <w:r w:rsidR="00A163E7" w:rsidRPr="003D59F2">
        <w:rPr>
          <w:sz w:val="15"/>
        </w:rPr>
        <w:t>.dk</w:t>
      </w:r>
    </w:p>
    <w:p w:rsidR="00A163E7" w:rsidRDefault="00FF6B46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>
        <w:rPr>
          <w:sz w:val="15"/>
        </w:rPr>
        <w:t>www.boernehuse.dk/syd</w:t>
      </w:r>
    </w:p>
    <w:p w:rsidR="00A163E7" w:rsidRDefault="00A163E7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</w:p>
    <w:p w:rsidR="00A163E7" w:rsidRPr="005142D2" w:rsidRDefault="00A163E7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 w:rsidRPr="005142D2">
        <w:rPr>
          <w:sz w:val="15"/>
        </w:rPr>
        <w:t xml:space="preserve">Dato </w:t>
      </w:r>
      <w:r w:rsidR="00067505" w:rsidRPr="005142D2">
        <w:rPr>
          <w:sz w:val="15"/>
        </w:rPr>
        <w:fldChar w:fldCharType="begin"/>
      </w:r>
      <w:r w:rsidRPr="005142D2">
        <w:rPr>
          <w:sz w:val="15"/>
        </w:rPr>
        <w:instrText xml:space="preserve"> CREATEDATE  \@ "d. MMMM yyyy"  \* MERGEFORMAT </w:instrText>
      </w:r>
      <w:r w:rsidR="00067505" w:rsidRPr="005142D2">
        <w:rPr>
          <w:sz w:val="15"/>
        </w:rPr>
        <w:fldChar w:fldCharType="separate"/>
      </w:r>
      <w:r w:rsidR="004A6121">
        <w:rPr>
          <w:noProof/>
          <w:sz w:val="15"/>
        </w:rPr>
        <w:t>5. januar 2016</w:t>
      </w:r>
      <w:r w:rsidR="00067505" w:rsidRPr="005142D2">
        <w:rPr>
          <w:sz w:val="15"/>
        </w:rPr>
        <w:fldChar w:fldCharType="end"/>
      </w:r>
    </w:p>
    <w:p w:rsidR="00A163E7" w:rsidRPr="005142D2" w:rsidRDefault="00A163E7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</w:p>
    <w:p w:rsidR="00A163E7" w:rsidRPr="005142D2" w:rsidRDefault="00A163E7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>
        <w:rPr>
          <w:sz w:val="15"/>
        </w:rPr>
        <w:t>Referencer</w:t>
      </w:r>
    </w:p>
    <w:p w:rsidR="00A163E7" w:rsidRPr="005142D2" w:rsidRDefault="00067505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>
        <w:rPr>
          <w:sz w:val="15"/>
        </w:rPr>
        <w:fldChar w:fldCharType="begin">
          <w:ffData>
            <w:name w:val="Tekst5"/>
            <w:enabled/>
            <w:calcOnExit w:val="0"/>
            <w:textInput/>
          </w:ffData>
        </w:fldChar>
      </w:r>
      <w:bookmarkStart w:id="0" w:name="Tekst5"/>
      <w:r w:rsidR="00A163E7">
        <w:rPr>
          <w:sz w:val="15"/>
        </w:rPr>
        <w:instrText xml:space="preserve"> FORMTEXT </w:instrText>
      </w:r>
      <w:r>
        <w:rPr>
          <w:sz w:val="15"/>
        </w:rPr>
      </w:r>
      <w:r>
        <w:rPr>
          <w:sz w:val="15"/>
        </w:rPr>
        <w:fldChar w:fldCharType="separate"/>
      </w:r>
      <w:bookmarkStart w:id="1" w:name="_GoBack"/>
      <w:r w:rsidR="00A163E7">
        <w:rPr>
          <w:noProof/>
          <w:sz w:val="15"/>
        </w:rPr>
        <w:t> </w:t>
      </w:r>
      <w:r w:rsidR="00A163E7">
        <w:rPr>
          <w:noProof/>
          <w:sz w:val="15"/>
        </w:rPr>
        <w:t> </w:t>
      </w:r>
      <w:r w:rsidR="00A163E7">
        <w:rPr>
          <w:noProof/>
          <w:sz w:val="15"/>
        </w:rPr>
        <w:t> </w:t>
      </w:r>
      <w:r w:rsidR="00A163E7">
        <w:rPr>
          <w:noProof/>
          <w:sz w:val="15"/>
        </w:rPr>
        <w:t> </w:t>
      </w:r>
      <w:r w:rsidR="00A163E7">
        <w:rPr>
          <w:noProof/>
          <w:sz w:val="15"/>
        </w:rPr>
        <w:t> </w:t>
      </w:r>
      <w:bookmarkEnd w:id="1"/>
      <w:r>
        <w:rPr>
          <w:sz w:val="15"/>
        </w:rPr>
        <w:fldChar w:fldCharType="end"/>
      </w:r>
      <w:bookmarkEnd w:id="0"/>
    </w:p>
    <w:p w:rsidR="00A163E7" w:rsidRDefault="00A163E7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>
        <w:rPr>
          <w:sz w:val="15"/>
        </w:rPr>
        <w:t xml:space="preserve">Direkte +45 </w:t>
      </w:r>
      <w:r w:rsidR="00067505">
        <w:rPr>
          <w:sz w:val="15"/>
        </w:rPr>
        <w:fldChar w:fldCharType="begin">
          <w:ffData>
            <w:name w:val="Tekst6"/>
            <w:enabled/>
            <w:calcOnExit w:val="0"/>
            <w:textInput/>
          </w:ffData>
        </w:fldChar>
      </w:r>
      <w:bookmarkStart w:id="2" w:name="Tekst6"/>
      <w:r>
        <w:rPr>
          <w:sz w:val="15"/>
        </w:rPr>
        <w:instrText xml:space="preserve"> FORMTEXT </w:instrText>
      </w:r>
      <w:r w:rsidR="00067505">
        <w:rPr>
          <w:sz w:val="15"/>
        </w:rPr>
      </w:r>
      <w:r w:rsidR="00067505">
        <w:rPr>
          <w:sz w:val="15"/>
        </w:rPr>
        <w:fldChar w:fldCharType="separate"/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 w:rsidR="00067505">
        <w:rPr>
          <w:sz w:val="15"/>
        </w:rPr>
        <w:fldChar w:fldCharType="end"/>
      </w:r>
      <w:bookmarkEnd w:id="2"/>
    </w:p>
    <w:p w:rsidR="00A163E7" w:rsidRDefault="00A163E7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>
        <w:rPr>
          <w:sz w:val="15"/>
        </w:rPr>
        <w:t xml:space="preserve">Mobil +45 </w:t>
      </w:r>
      <w:r w:rsidR="00067505">
        <w:rPr>
          <w:sz w:val="15"/>
        </w:rPr>
        <w:fldChar w:fldCharType="begin">
          <w:ffData>
            <w:name w:val="Tekst7"/>
            <w:enabled/>
            <w:calcOnExit w:val="0"/>
            <w:textInput/>
          </w:ffData>
        </w:fldChar>
      </w:r>
      <w:bookmarkStart w:id="3" w:name="Tekst7"/>
      <w:r>
        <w:rPr>
          <w:sz w:val="15"/>
        </w:rPr>
        <w:instrText xml:space="preserve"> FORMTEXT </w:instrText>
      </w:r>
      <w:r w:rsidR="00067505">
        <w:rPr>
          <w:sz w:val="15"/>
        </w:rPr>
      </w:r>
      <w:r w:rsidR="00067505">
        <w:rPr>
          <w:sz w:val="15"/>
        </w:rPr>
        <w:fldChar w:fldCharType="separate"/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 w:rsidR="00067505">
        <w:rPr>
          <w:sz w:val="15"/>
        </w:rPr>
        <w:fldChar w:fldCharType="end"/>
      </w:r>
      <w:bookmarkEnd w:id="3"/>
    </w:p>
    <w:p w:rsidR="00A163E7" w:rsidRDefault="00067505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>
        <w:rPr>
          <w:sz w:val="15"/>
        </w:rPr>
        <w:fldChar w:fldCharType="begin">
          <w:ffData>
            <w:name w:val="Tekst8"/>
            <w:enabled/>
            <w:calcOnExit w:val="0"/>
            <w:textInput/>
          </w:ffData>
        </w:fldChar>
      </w:r>
      <w:bookmarkStart w:id="4" w:name="Tekst8"/>
      <w:r w:rsidR="00A163E7">
        <w:rPr>
          <w:sz w:val="15"/>
        </w:rPr>
        <w:instrText xml:space="preserve"> FORMTEXT </w:instrText>
      </w:r>
      <w:r>
        <w:rPr>
          <w:sz w:val="15"/>
        </w:rPr>
      </w:r>
      <w:r>
        <w:rPr>
          <w:sz w:val="15"/>
        </w:rPr>
        <w:fldChar w:fldCharType="separate"/>
      </w:r>
      <w:r w:rsidR="00A163E7">
        <w:rPr>
          <w:noProof/>
          <w:sz w:val="15"/>
        </w:rPr>
        <w:t> </w:t>
      </w:r>
      <w:r w:rsidR="00A163E7">
        <w:rPr>
          <w:noProof/>
          <w:sz w:val="15"/>
        </w:rPr>
        <w:t> </w:t>
      </w:r>
      <w:r w:rsidR="00A163E7">
        <w:rPr>
          <w:noProof/>
          <w:sz w:val="15"/>
        </w:rPr>
        <w:t> </w:t>
      </w:r>
      <w:r w:rsidR="00A163E7">
        <w:rPr>
          <w:noProof/>
          <w:sz w:val="15"/>
        </w:rPr>
        <w:t> </w:t>
      </w:r>
      <w:r w:rsidR="00A163E7">
        <w:rPr>
          <w:noProof/>
          <w:sz w:val="15"/>
        </w:rPr>
        <w:t> </w:t>
      </w:r>
      <w:r>
        <w:rPr>
          <w:sz w:val="15"/>
        </w:rPr>
        <w:fldChar w:fldCharType="end"/>
      </w:r>
      <w:bookmarkEnd w:id="4"/>
      <w:r w:rsidR="00A163E7">
        <w:rPr>
          <w:sz w:val="15"/>
        </w:rPr>
        <w:t>@</w:t>
      </w:r>
      <w:r w:rsidR="006473C1">
        <w:rPr>
          <w:sz w:val="15"/>
        </w:rPr>
        <w:t>odense</w:t>
      </w:r>
      <w:r w:rsidR="00A163E7" w:rsidRPr="005142D2">
        <w:rPr>
          <w:sz w:val="15"/>
        </w:rPr>
        <w:t>.dk</w:t>
      </w:r>
    </w:p>
    <w:p w:rsidR="00A163E7" w:rsidRPr="005142D2" w:rsidRDefault="00A163E7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621"/>
      </w:tblGrid>
      <w:tr w:rsidR="00A163E7" w:rsidRPr="00E13695">
        <w:trPr>
          <w:trHeight w:hRule="exact" w:val="567"/>
        </w:trPr>
        <w:tc>
          <w:tcPr>
            <w:tcW w:w="7621" w:type="dxa"/>
            <w:tcBorders>
              <w:top w:val="nil"/>
              <w:left w:val="nil"/>
              <w:bottom w:val="nil"/>
              <w:right w:val="nil"/>
            </w:tcBorders>
            <w:shd w:val="solid" w:color="D53B09" w:fill="auto"/>
            <w:tcMar>
              <w:left w:w="284" w:type="dxa"/>
            </w:tcMar>
            <w:vAlign w:val="center"/>
          </w:tcPr>
          <w:p w:rsidR="00A163E7" w:rsidRPr="00967BE6" w:rsidRDefault="00A163E7" w:rsidP="00A163E7">
            <w:pPr>
              <w:pStyle w:val="Overskrift1"/>
            </w:pPr>
            <w:r w:rsidRPr="00967BE6">
              <w:t>Opstartsskema</w:t>
            </w:r>
          </w:p>
        </w:tc>
      </w:tr>
    </w:tbl>
    <w:p w:rsidR="00A163E7" w:rsidRDefault="00A163E7" w:rsidP="00A163E7">
      <w:pPr>
        <w:spacing w:after="240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620"/>
      </w:tblGrid>
      <w:tr w:rsidR="00A163E7">
        <w:tc>
          <w:tcPr>
            <w:tcW w:w="7620" w:type="dxa"/>
            <w:tcBorders>
              <w:top w:val="nil"/>
              <w:left w:val="nil"/>
              <w:bottom w:val="nil"/>
              <w:right w:val="nil"/>
            </w:tcBorders>
            <w:shd w:val="solid" w:color="CCCCCC" w:fill="auto"/>
            <w:tcMar>
              <w:top w:w="85" w:type="dxa"/>
              <w:left w:w="284" w:type="dxa"/>
              <w:bottom w:w="85" w:type="dxa"/>
              <w:right w:w="108" w:type="dxa"/>
            </w:tcMar>
          </w:tcPr>
          <w:p w:rsidR="00A163E7" w:rsidRPr="0017304B" w:rsidRDefault="00A163E7" w:rsidP="00A163E7">
            <w:pPr>
              <w:pStyle w:val="Overskrift3"/>
            </w:pPr>
            <w:r w:rsidRPr="0017304B">
              <w:t>GENERELLE OPLYSNINGER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Pr="0017304B" w:rsidRDefault="00A163E7" w:rsidP="00A163E7">
      <w:pPr>
        <w:rPr>
          <w:bCs/>
          <w:iCs/>
          <w:szCs w:val="28"/>
        </w:rPr>
      </w:pPr>
      <w:r w:rsidRPr="0017304B">
        <w:rPr>
          <w:bCs/>
          <w:iCs/>
          <w:szCs w:val="28"/>
        </w:rPr>
        <w:t xml:space="preserve">Dato for afsendelse af opstartsskema: </w:t>
      </w:r>
      <w:r w:rsidR="00067505">
        <w:rPr>
          <w:bCs/>
          <w:iCs/>
          <w:szCs w:val="28"/>
        </w:rPr>
        <w:fldChar w:fldCharType="begin">
          <w:ffData>
            <w:name w:val="dato"/>
            <w:enabled/>
            <w:calcOnExit w:val="0"/>
            <w:textInput>
              <w:type w:val="number"/>
            </w:textInput>
          </w:ffData>
        </w:fldChar>
      </w:r>
      <w:bookmarkStart w:id="5" w:name="dato"/>
      <w:r w:rsidR="00C00D3D">
        <w:rPr>
          <w:bCs/>
          <w:iCs/>
          <w:szCs w:val="28"/>
        </w:rPr>
        <w:instrText xml:space="preserve"> FORMTEXT </w:instrText>
      </w:r>
      <w:r w:rsidR="00067505">
        <w:rPr>
          <w:bCs/>
          <w:iCs/>
          <w:szCs w:val="28"/>
        </w:rPr>
      </w:r>
      <w:r w:rsidR="00067505">
        <w:rPr>
          <w:bCs/>
          <w:iCs/>
          <w:szCs w:val="28"/>
        </w:rPr>
        <w:fldChar w:fldCharType="separate"/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067505">
        <w:rPr>
          <w:bCs/>
          <w:iCs/>
          <w:szCs w:val="28"/>
        </w:rPr>
        <w:fldChar w:fldCharType="end"/>
      </w:r>
      <w:bookmarkEnd w:id="5"/>
    </w:p>
    <w:p w:rsidR="00A163E7" w:rsidRPr="0017304B" w:rsidRDefault="00A163E7" w:rsidP="00A163E7">
      <w:pPr>
        <w:rPr>
          <w:bCs/>
          <w:iCs/>
          <w:szCs w:val="28"/>
        </w:rPr>
      </w:pPr>
    </w:p>
    <w:p w:rsidR="00A163E7" w:rsidRPr="0017304B" w:rsidRDefault="00A163E7" w:rsidP="00A163E7">
      <w:pPr>
        <w:rPr>
          <w:b/>
          <w:bCs/>
          <w:iCs/>
          <w:szCs w:val="28"/>
        </w:rPr>
      </w:pPr>
      <w:r w:rsidRPr="0017304B">
        <w:rPr>
          <w:b/>
          <w:bCs/>
          <w:iCs/>
          <w:szCs w:val="28"/>
        </w:rPr>
        <w:t>Angiv en af følgende:</w:t>
      </w:r>
    </w:p>
    <w:p w:rsidR="00A163E7" w:rsidRPr="0017304B" w:rsidRDefault="00A163E7" w:rsidP="00A163E7">
      <w:pPr>
        <w:rPr>
          <w:bCs/>
          <w:iCs/>
          <w:szCs w:val="28"/>
        </w:rPr>
      </w:pPr>
      <w:r w:rsidRPr="0017304B">
        <w:rPr>
          <w:bCs/>
          <w:iCs/>
          <w:szCs w:val="28"/>
        </w:rPr>
        <w:t xml:space="preserve">Dato for beslutning om iværksættelse af § 50 undersøgelse på baggrund af den nuværende mistanke om overgreb: </w:t>
      </w:r>
      <w:r w:rsidR="00067505">
        <w:rPr>
          <w:bCs/>
          <w:iCs/>
          <w:szCs w:val="28"/>
        </w:rPr>
        <w:fldChar w:fldCharType="begin">
          <w:ffData>
            <w:name w:val="dato"/>
            <w:enabled/>
            <w:calcOnExit w:val="0"/>
            <w:textInput>
              <w:type w:val="number"/>
            </w:textInput>
          </w:ffData>
        </w:fldChar>
      </w:r>
      <w:r w:rsidR="00C00D3D">
        <w:rPr>
          <w:bCs/>
          <w:iCs/>
          <w:szCs w:val="28"/>
        </w:rPr>
        <w:instrText xml:space="preserve"> FORMTEXT </w:instrText>
      </w:r>
      <w:r w:rsidR="00067505">
        <w:rPr>
          <w:bCs/>
          <w:iCs/>
          <w:szCs w:val="28"/>
        </w:rPr>
      </w:r>
      <w:r w:rsidR="00067505">
        <w:rPr>
          <w:bCs/>
          <w:iCs/>
          <w:szCs w:val="28"/>
        </w:rPr>
        <w:fldChar w:fldCharType="separate"/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067505">
        <w:rPr>
          <w:bCs/>
          <w:iCs/>
          <w:szCs w:val="28"/>
        </w:rPr>
        <w:fldChar w:fldCharType="end"/>
      </w:r>
    </w:p>
    <w:p w:rsidR="00A163E7" w:rsidRDefault="00A163E7" w:rsidP="00A163E7">
      <w:pPr>
        <w:rPr>
          <w:bCs/>
          <w:iCs/>
          <w:szCs w:val="28"/>
        </w:rPr>
      </w:pPr>
      <w:r w:rsidRPr="0017304B">
        <w:rPr>
          <w:bCs/>
          <w:iCs/>
          <w:szCs w:val="28"/>
        </w:rPr>
        <w:t xml:space="preserve">Dato for beslutning om revidering af tidligere § 50 undersøgelse på baggrund af den nuværende mistanke om overgreb: </w:t>
      </w:r>
      <w:r w:rsidR="00067505">
        <w:rPr>
          <w:bCs/>
          <w:iCs/>
          <w:szCs w:val="28"/>
        </w:rPr>
        <w:fldChar w:fldCharType="begin">
          <w:ffData>
            <w:name w:val="dato"/>
            <w:enabled/>
            <w:calcOnExit w:val="0"/>
            <w:textInput>
              <w:type w:val="number"/>
            </w:textInput>
          </w:ffData>
        </w:fldChar>
      </w:r>
      <w:r w:rsidR="00C00D3D">
        <w:rPr>
          <w:bCs/>
          <w:iCs/>
          <w:szCs w:val="28"/>
        </w:rPr>
        <w:instrText xml:space="preserve"> FORMTEXT </w:instrText>
      </w:r>
      <w:r w:rsidR="00067505">
        <w:rPr>
          <w:bCs/>
          <w:iCs/>
          <w:szCs w:val="28"/>
        </w:rPr>
      </w:r>
      <w:r w:rsidR="00067505">
        <w:rPr>
          <w:bCs/>
          <w:iCs/>
          <w:szCs w:val="28"/>
        </w:rPr>
        <w:fldChar w:fldCharType="separate"/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067505">
        <w:rPr>
          <w:bCs/>
          <w:iCs/>
          <w:szCs w:val="28"/>
        </w:rPr>
        <w:fldChar w:fldCharType="end"/>
      </w:r>
    </w:p>
    <w:p w:rsidR="00A163E7" w:rsidRDefault="00A163E7" w:rsidP="00A163E7">
      <w:pPr>
        <w:rPr>
          <w:bCs/>
          <w:iCs/>
          <w:szCs w:val="28"/>
        </w:rPr>
      </w:pPr>
    </w:p>
    <w:p w:rsidR="00A163E7" w:rsidRPr="00571354" w:rsidRDefault="00A163E7" w:rsidP="00A163E7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620"/>
      </w:tblGrid>
      <w:tr w:rsidR="00A163E7" w:rsidRPr="00A91FE6">
        <w:tc>
          <w:tcPr>
            <w:tcW w:w="7620" w:type="dxa"/>
            <w:tcBorders>
              <w:top w:val="nil"/>
              <w:left w:val="nil"/>
              <w:bottom w:val="nil"/>
              <w:right w:val="nil"/>
            </w:tcBorders>
            <w:shd w:val="solid" w:color="CCCCCC" w:fill="auto"/>
            <w:tcMar>
              <w:top w:w="85" w:type="dxa"/>
              <w:left w:w="284" w:type="dxa"/>
              <w:bottom w:w="85" w:type="dxa"/>
              <w:right w:w="108" w:type="dxa"/>
            </w:tcMar>
          </w:tcPr>
          <w:p w:rsidR="00A163E7" w:rsidRPr="0017304B" w:rsidRDefault="00A163E7" w:rsidP="00A163E7">
            <w:pPr>
              <w:pStyle w:val="Overskrift3"/>
              <w:jc w:val="left"/>
            </w:pPr>
            <w:r w:rsidRPr="0017304B">
              <w:t>OPLYSNINGER OM HANDLEKOMMUNE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Handlekommune</w:t>
      </w:r>
    </w:p>
    <w:p w:rsidR="00A163E7" w:rsidRPr="00E33A03" w:rsidRDefault="00067505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Betalingskommune</w:t>
      </w:r>
    </w:p>
    <w:p w:rsidR="00A163E7" w:rsidRPr="00E33A03" w:rsidRDefault="00067505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Afdeling</w:t>
      </w:r>
    </w:p>
    <w:p w:rsidR="00A163E7" w:rsidRPr="00E33A03" w:rsidRDefault="00067505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Adresse</w:t>
      </w:r>
    </w:p>
    <w:p w:rsidR="00A163E7" w:rsidRPr="00E33A03" w:rsidRDefault="00067505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Kontaktperson</w:t>
      </w:r>
    </w:p>
    <w:p w:rsidR="00A163E7" w:rsidRPr="00E33A03" w:rsidRDefault="00067505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Stilling</w:t>
      </w:r>
    </w:p>
    <w:p w:rsidR="00A163E7" w:rsidRPr="00E33A03" w:rsidRDefault="00067505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Tlf.</w:t>
      </w:r>
    </w:p>
    <w:p w:rsidR="00A163E7" w:rsidRPr="00E33A03" w:rsidRDefault="00067505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E-mail</w:t>
      </w:r>
    </w:p>
    <w:p w:rsidR="00A163E7" w:rsidRDefault="00067505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620"/>
      </w:tblGrid>
      <w:tr w:rsidR="00A163E7" w:rsidRPr="00A91FE6">
        <w:tc>
          <w:tcPr>
            <w:tcW w:w="7620" w:type="dxa"/>
            <w:tcBorders>
              <w:top w:val="nil"/>
              <w:left w:val="nil"/>
              <w:bottom w:val="nil"/>
              <w:right w:val="nil"/>
            </w:tcBorders>
            <w:shd w:val="solid" w:color="CCCCCC" w:fill="auto"/>
            <w:tcMar>
              <w:top w:w="85" w:type="dxa"/>
              <w:left w:w="284" w:type="dxa"/>
              <w:bottom w:w="85" w:type="dxa"/>
              <w:right w:w="108" w:type="dxa"/>
            </w:tcMar>
          </w:tcPr>
          <w:p w:rsidR="00A163E7" w:rsidRPr="006F3690" w:rsidRDefault="00A163E7" w:rsidP="00A163E7">
            <w:pPr>
              <w:pStyle w:val="Overskrift3"/>
              <w:jc w:val="left"/>
            </w:pPr>
            <w:r w:rsidRPr="006F3690">
              <w:t>Oplysninger om barnet/den unge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Pr="004A77C3" w:rsidRDefault="00A163E7" w:rsidP="00A163E7">
      <w:pPr>
        <w:rPr>
          <w:bCs/>
          <w:iCs/>
          <w:color w:val="808080"/>
          <w:szCs w:val="28"/>
        </w:rPr>
      </w:pPr>
      <w:r w:rsidRPr="004A77C3">
        <w:rPr>
          <w:bCs/>
          <w:iCs/>
          <w:color w:val="808080"/>
          <w:szCs w:val="28"/>
        </w:rPr>
        <w:t>Navn</w:t>
      </w:r>
    </w:p>
    <w:p w:rsidR="00A163E7" w:rsidRPr="00E33A03" w:rsidRDefault="00067505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4A77C3" w:rsidRDefault="00A163E7" w:rsidP="00A163E7">
      <w:pPr>
        <w:rPr>
          <w:bCs/>
          <w:iCs/>
          <w:color w:val="808080"/>
          <w:szCs w:val="28"/>
        </w:rPr>
      </w:pPr>
      <w:r w:rsidRPr="004A77C3">
        <w:rPr>
          <w:bCs/>
          <w:iCs/>
          <w:color w:val="808080"/>
          <w:szCs w:val="28"/>
        </w:rPr>
        <w:t>Cpr.nr.</w:t>
      </w:r>
    </w:p>
    <w:p w:rsidR="00A163E7" w:rsidRPr="00E33A03" w:rsidRDefault="00067505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4A77C3" w:rsidRDefault="00A163E7" w:rsidP="00A163E7">
      <w:pPr>
        <w:rPr>
          <w:bCs/>
          <w:iCs/>
          <w:color w:val="808080"/>
          <w:szCs w:val="28"/>
        </w:rPr>
      </w:pPr>
      <w:r w:rsidRPr="004A77C3">
        <w:rPr>
          <w:bCs/>
          <w:iCs/>
          <w:color w:val="808080"/>
          <w:szCs w:val="28"/>
        </w:rPr>
        <w:t>Adresse</w:t>
      </w:r>
    </w:p>
    <w:p w:rsidR="00A163E7" w:rsidRPr="00E33A03" w:rsidRDefault="00067505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rPr>
          <w:bCs/>
          <w:iCs/>
          <w:color w:val="808080"/>
          <w:szCs w:val="28"/>
        </w:rPr>
      </w:pPr>
      <w:r w:rsidRPr="0017304B">
        <w:rPr>
          <w:bCs/>
          <w:iCs/>
          <w:color w:val="808080"/>
          <w:szCs w:val="28"/>
        </w:rPr>
        <w:t xml:space="preserve">Kontaktperson </w:t>
      </w:r>
    </w:p>
    <w:p w:rsidR="00A163E7" w:rsidRDefault="00067505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4A77C3" w:rsidRDefault="00A163E7" w:rsidP="00A163E7">
      <w:pPr>
        <w:jc w:val="left"/>
        <w:rPr>
          <w:bCs/>
          <w:iCs/>
          <w:color w:val="808080"/>
          <w:szCs w:val="28"/>
        </w:rPr>
      </w:pPr>
      <w:r w:rsidRPr="0017304B">
        <w:rPr>
          <w:bCs/>
          <w:iCs/>
          <w:color w:val="808080"/>
          <w:szCs w:val="28"/>
        </w:rPr>
        <w:t>Skole/dagtilbud</w:t>
      </w:r>
    </w:p>
    <w:p w:rsidR="00A163E7" w:rsidRPr="00E33A03" w:rsidRDefault="00067505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pBdr>
          <w:top w:val="single" w:sz="8" w:space="0" w:color="808080"/>
        </w:pBd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Pr="00483AC3" w:rsidRDefault="00A163E7" w:rsidP="00A163E7">
            <w:pPr>
              <w:rPr>
                <w:b/>
                <w:caps/>
              </w:rPr>
            </w:pPr>
            <w:r w:rsidRPr="00483AC3">
              <w:rPr>
                <w:b/>
                <w:caps/>
              </w:rPr>
              <w:t>BAGGRUND FOR AT SAGEN SENDES I BØRNEHUS</w:t>
            </w:r>
            <w:r>
              <w:rPr>
                <w:b/>
                <w:caps/>
              </w:rPr>
              <w:t>et</w:t>
            </w:r>
            <w:r w:rsidRPr="00483AC3">
              <w:rPr>
                <w:b/>
                <w:caps/>
              </w:rPr>
              <w:t xml:space="preserve"> </w:t>
            </w:r>
          </w:p>
          <w:p w:rsidR="00A163E7" w:rsidRPr="00483AC3" w:rsidRDefault="00A163E7" w:rsidP="00A163E7">
            <w:r w:rsidRPr="00483AC3">
              <w:t xml:space="preserve">Hvilke hændelser har ført til beslutningen? 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067505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pBdr>
          <w:top w:val="single" w:sz="8" w:space="0" w:color="808080"/>
        </w:pBd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Pr="00483AC3" w:rsidRDefault="00A163E7" w:rsidP="00A163E7">
            <w:pPr>
              <w:rPr>
                <w:b/>
                <w:caps/>
              </w:rPr>
            </w:pPr>
            <w:r w:rsidRPr="00483AC3">
              <w:rPr>
                <w:b/>
                <w:caps/>
              </w:rPr>
              <w:t xml:space="preserve">FORELIGGER DER UNDERRETNINGER OM BARNET? </w:t>
            </w:r>
          </w:p>
          <w:p w:rsidR="00A163E7" w:rsidRPr="002417F4" w:rsidRDefault="00A163E7" w:rsidP="00A163E7">
            <w:r>
              <w:t>(beskriv hvilke og fra hvem de er sendt)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067505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pBdr>
          <w:top w:val="single" w:sz="8" w:space="0" w:color="808080"/>
        </w:pBdr>
      </w:pPr>
    </w:p>
    <w:tbl>
      <w:tblPr>
        <w:tblpPr w:leftFromText="141" w:rightFromText="141" w:vertAnchor="text" w:tblpY="1"/>
        <w:tblW w:w="5000" w:type="pct"/>
        <w:tblLook w:val="04A0"/>
      </w:tblPr>
      <w:tblGrid>
        <w:gridCol w:w="2568"/>
        <w:gridCol w:w="2567"/>
        <w:gridCol w:w="2570"/>
      </w:tblGrid>
      <w:tr w:rsidR="00A163E7" w:rsidRPr="002417F4">
        <w:tc>
          <w:tcPr>
            <w:tcW w:w="5000" w:type="pct"/>
            <w:gridSpan w:val="3"/>
            <w:tcMar>
              <w:top w:w="85" w:type="dxa"/>
              <w:left w:w="284" w:type="dxa"/>
              <w:bottom w:w="85" w:type="dxa"/>
            </w:tcMar>
          </w:tcPr>
          <w:p w:rsidR="00A163E7" w:rsidRPr="009C0DFF" w:rsidRDefault="00A163E7" w:rsidP="00A163E7">
            <w:pPr>
              <w:jc w:val="left"/>
              <w:rPr>
                <w:b/>
                <w:caps/>
              </w:rPr>
            </w:pPr>
            <w:r w:rsidRPr="009C0DFF">
              <w:rPr>
                <w:b/>
                <w:caps/>
              </w:rPr>
              <w:t>Oplysninger om forældremyndighedsindehaver(e)</w:t>
            </w:r>
          </w:p>
        </w:tc>
      </w:tr>
      <w:tr w:rsidR="00A163E7" w:rsidRPr="002417F4">
        <w:tc>
          <w:tcPr>
            <w:tcW w:w="1666" w:type="pct"/>
            <w:shd w:val="clear" w:color="auto" w:fill="auto"/>
            <w:tcMar>
              <w:top w:w="85" w:type="dxa"/>
              <w:left w:w="284" w:type="dxa"/>
              <w:bottom w:w="85" w:type="dxa"/>
            </w:tcMar>
          </w:tcPr>
          <w:p w:rsidR="00A163E7" w:rsidRPr="009C0DFF" w:rsidRDefault="00A163E7" w:rsidP="00A163E7">
            <w:pPr>
              <w:pStyle w:val="Overskrift2"/>
              <w:spacing w:line="240" w:lineRule="auto"/>
            </w:pPr>
          </w:p>
        </w:tc>
        <w:tc>
          <w:tcPr>
            <w:tcW w:w="1666" w:type="pct"/>
            <w:shd w:val="clear" w:color="auto" w:fill="auto"/>
          </w:tcPr>
          <w:p w:rsidR="00A163E7" w:rsidRPr="009C0DFF" w:rsidRDefault="00A163E7" w:rsidP="00A163E7">
            <w:pPr>
              <w:pStyle w:val="Overskrift2"/>
              <w:spacing w:line="240" w:lineRule="auto"/>
            </w:pPr>
            <w:r>
              <w:t>1.</w:t>
            </w:r>
          </w:p>
        </w:tc>
        <w:tc>
          <w:tcPr>
            <w:tcW w:w="1668" w:type="pct"/>
            <w:shd w:val="clear" w:color="auto" w:fill="auto"/>
          </w:tcPr>
          <w:p w:rsidR="00A163E7" w:rsidRPr="009C0DFF" w:rsidRDefault="00A163E7" w:rsidP="00A163E7">
            <w:pPr>
              <w:pStyle w:val="Overskrift2"/>
              <w:spacing w:line="240" w:lineRule="auto"/>
            </w:pPr>
            <w:r>
              <w:t>2.</w:t>
            </w:r>
          </w:p>
        </w:tc>
      </w:tr>
    </w:tbl>
    <w:p w:rsidR="00A163E7" w:rsidRPr="00571354" w:rsidRDefault="00A163E7" w:rsidP="00A163E7">
      <w:pPr>
        <w:rPr>
          <w:bCs/>
          <w:iCs/>
          <w:color w:val="808080"/>
          <w:szCs w:val="28"/>
        </w:rPr>
      </w:pPr>
      <w:r>
        <w:rPr>
          <w:bCs/>
          <w:iCs/>
          <w:color w:val="808080"/>
          <w:szCs w:val="28"/>
        </w:rPr>
        <w:t>Navn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067505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067505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67505">
        <w:fldChar w:fldCharType="end"/>
      </w:r>
      <w:r>
        <w:tab/>
      </w:r>
      <w:r w:rsidR="00067505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067505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67505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>
        <w:rPr>
          <w:bCs/>
          <w:iCs/>
          <w:color w:val="808080"/>
          <w:szCs w:val="28"/>
        </w:rPr>
        <w:t>Cpr.nr.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067505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067505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67505">
        <w:fldChar w:fldCharType="end"/>
      </w:r>
      <w:r>
        <w:tab/>
      </w:r>
      <w:r w:rsidR="00067505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067505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67505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>
        <w:rPr>
          <w:bCs/>
          <w:iCs/>
          <w:color w:val="808080"/>
          <w:szCs w:val="28"/>
        </w:rPr>
        <w:t>Stilling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067505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067505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67505">
        <w:fldChar w:fldCharType="end"/>
      </w:r>
      <w:r>
        <w:tab/>
      </w:r>
      <w:r w:rsidR="00067505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067505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67505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 w:rsidRPr="00392AFA">
        <w:rPr>
          <w:bCs/>
          <w:iCs/>
          <w:color w:val="808080"/>
          <w:szCs w:val="28"/>
        </w:rPr>
        <w:t>Adresse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067505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067505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67505">
        <w:fldChar w:fldCharType="end"/>
      </w:r>
      <w:r>
        <w:tab/>
      </w:r>
      <w:r w:rsidR="00067505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067505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67505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>
        <w:rPr>
          <w:bCs/>
          <w:iCs/>
          <w:color w:val="808080"/>
          <w:szCs w:val="28"/>
        </w:rPr>
        <w:t>Tlf.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067505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067505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67505">
        <w:fldChar w:fldCharType="end"/>
      </w:r>
      <w:r>
        <w:tab/>
      </w:r>
      <w:r w:rsidR="00067505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067505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67505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 w:rsidRPr="00392AFA">
        <w:rPr>
          <w:bCs/>
          <w:iCs/>
          <w:color w:val="808080"/>
          <w:szCs w:val="28"/>
        </w:rPr>
        <w:t>Evt. e-m</w:t>
      </w:r>
      <w:r>
        <w:rPr>
          <w:bCs/>
          <w:iCs/>
          <w:color w:val="808080"/>
          <w:szCs w:val="28"/>
        </w:rPr>
        <w:t>ail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067505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067505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67505">
        <w:fldChar w:fldCharType="end"/>
      </w:r>
      <w:r>
        <w:tab/>
      </w:r>
      <w:r w:rsidR="00067505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067505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67505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pBdr>
          <w:top w:val="single" w:sz="8" w:space="0" w:color="808080"/>
        </w:pBdr>
      </w:pPr>
    </w:p>
    <w:tbl>
      <w:tblPr>
        <w:tblpPr w:leftFromText="141" w:rightFromText="141" w:vertAnchor="text" w:tblpY="1"/>
        <w:tblW w:w="5000" w:type="pct"/>
        <w:tblLook w:val="04A0"/>
      </w:tblPr>
      <w:tblGrid>
        <w:gridCol w:w="2568"/>
        <w:gridCol w:w="2567"/>
        <w:gridCol w:w="2570"/>
      </w:tblGrid>
      <w:tr w:rsidR="00A163E7" w:rsidRPr="002417F4">
        <w:tc>
          <w:tcPr>
            <w:tcW w:w="5000" w:type="pct"/>
            <w:gridSpan w:val="3"/>
            <w:tcMar>
              <w:top w:w="85" w:type="dxa"/>
              <w:left w:w="284" w:type="dxa"/>
              <w:bottom w:w="85" w:type="dxa"/>
            </w:tcMar>
          </w:tcPr>
          <w:p w:rsidR="00A163E7" w:rsidRPr="0017304B" w:rsidRDefault="00A163E7" w:rsidP="00A163E7">
            <w:pPr>
              <w:jc w:val="left"/>
              <w:rPr>
                <w:b/>
                <w:caps/>
              </w:rPr>
            </w:pPr>
            <w:r w:rsidRPr="0017304B">
              <w:rPr>
                <w:b/>
                <w:caps/>
              </w:rPr>
              <w:t xml:space="preserve">Eventuel forælder uden forældremyndighed </w:t>
            </w:r>
            <w:r>
              <w:rPr>
                <w:b/>
                <w:caps/>
              </w:rPr>
              <w:br/>
            </w:r>
            <w:r w:rsidRPr="0017304B">
              <w:rPr>
                <w:b/>
                <w:caps/>
              </w:rPr>
              <w:t>(samlever, plejeforældre mm.)</w:t>
            </w:r>
          </w:p>
        </w:tc>
      </w:tr>
      <w:tr w:rsidR="00A163E7" w:rsidRPr="002417F4">
        <w:tc>
          <w:tcPr>
            <w:tcW w:w="1666" w:type="pct"/>
            <w:shd w:val="clear" w:color="auto" w:fill="auto"/>
            <w:tcMar>
              <w:top w:w="85" w:type="dxa"/>
              <w:left w:w="284" w:type="dxa"/>
              <w:bottom w:w="0" w:type="dxa"/>
            </w:tcMar>
          </w:tcPr>
          <w:p w:rsidR="00A163E7" w:rsidRPr="009C0DFF" w:rsidRDefault="00A163E7" w:rsidP="00A163E7">
            <w:pPr>
              <w:pStyle w:val="Overskrift2"/>
              <w:spacing w:line="240" w:lineRule="auto"/>
            </w:pPr>
            <w:r>
              <w:t>Navn</w:t>
            </w:r>
          </w:p>
        </w:tc>
        <w:tc>
          <w:tcPr>
            <w:tcW w:w="1666" w:type="pct"/>
            <w:shd w:val="clear" w:color="auto" w:fill="auto"/>
          </w:tcPr>
          <w:p w:rsidR="00A163E7" w:rsidRPr="009C0DFF" w:rsidRDefault="00A163E7" w:rsidP="00A163E7">
            <w:pPr>
              <w:pStyle w:val="Overskrift2"/>
              <w:spacing w:line="240" w:lineRule="auto"/>
            </w:pPr>
            <w:r>
              <w:t>1.</w:t>
            </w:r>
          </w:p>
        </w:tc>
        <w:tc>
          <w:tcPr>
            <w:tcW w:w="1668" w:type="pct"/>
            <w:shd w:val="clear" w:color="auto" w:fill="auto"/>
          </w:tcPr>
          <w:p w:rsidR="00A163E7" w:rsidRPr="009C0DFF" w:rsidRDefault="00A163E7" w:rsidP="00A163E7">
            <w:pPr>
              <w:pStyle w:val="Overskrift2"/>
              <w:spacing w:line="240" w:lineRule="auto"/>
            </w:pPr>
            <w:r>
              <w:t>2.</w:t>
            </w:r>
          </w:p>
        </w:tc>
      </w:tr>
    </w:tbl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067505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067505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67505">
        <w:fldChar w:fldCharType="end"/>
      </w:r>
      <w:r>
        <w:tab/>
      </w:r>
      <w:r w:rsidR="00067505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067505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67505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>
        <w:rPr>
          <w:bCs/>
          <w:iCs/>
          <w:color w:val="808080"/>
          <w:szCs w:val="28"/>
        </w:rPr>
        <w:t>Cpr.nr.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067505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067505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67505">
        <w:fldChar w:fldCharType="end"/>
      </w:r>
      <w:r>
        <w:tab/>
      </w:r>
      <w:r w:rsidR="00067505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067505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67505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>
        <w:rPr>
          <w:bCs/>
          <w:iCs/>
          <w:color w:val="808080"/>
          <w:szCs w:val="28"/>
        </w:rPr>
        <w:t>Stilling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067505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067505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67505">
        <w:fldChar w:fldCharType="end"/>
      </w:r>
      <w:r>
        <w:tab/>
      </w:r>
      <w:r w:rsidR="00067505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067505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67505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 w:rsidRPr="00392AFA">
        <w:rPr>
          <w:bCs/>
          <w:iCs/>
          <w:color w:val="808080"/>
          <w:szCs w:val="28"/>
        </w:rPr>
        <w:t>Adresse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067505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067505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67505">
        <w:fldChar w:fldCharType="end"/>
      </w:r>
      <w:r>
        <w:tab/>
      </w:r>
      <w:r w:rsidR="00067505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067505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67505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>
        <w:rPr>
          <w:bCs/>
          <w:iCs/>
          <w:color w:val="808080"/>
          <w:szCs w:val="28"/>
        </w:rPr>
        <w:t>Tlf.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067505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067505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67505">
        <w:fldChar w:fldCharType="end"/>
      </w:r>
      <w:r>
        <w:tab/>
      </w:r>
      <w:r w:rsidR="00067505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067505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67505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 w:rsidRPr="00392AFA">
        <w:rPr>
          <w:bCs/>
          <w:iCs/>
          <w:color w:val="808080"/>
          <w:szCs w:val="28"/>
        </w:rPr>
        <w:t>Evt. e-m</w:t>
      </w:r>
      <w:r>
        <w:rPr>
          <w:bCs/>
          <w:iCs/>
          <w:color w:val="808080"/>
          <w:szCs w:val="28"/>
        </w:rPr>
        <w:t>ail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067505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067505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67505">
        <w:fldChar w:fldCharType="end"/>
      </w:r>
      <w:r>
        <w:tab/>
      </w:r>
      <w:r w:rsidR="00067505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067505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67505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pBdr>
          <w:top w:val="single" w:sz="8" w:space="0" w:color="808080"/>
        </w:pBd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Pr="005908EB" w:rsidRDefault="00A163E7" w:rsidP="00A163E7">
            <w:pPr>
              <w:jc w:val="left"/>
              <w:rPr>
                <w:b/>
                <w:caps/>
              </w:rPr>
            </w:pPr>
            <w:r w:rsidRPr="005908EB">
              <w:rPr>
                <w:b/>
                <w:caps/>
              </w:rPr>
              <w:t>Øvrige børn i familien</w:t>
            </w:r>
          </w:p>
          <w:p w:rsidR="00A163E7" w:rsidRPr="0017304B" w:rsidRDefault="00A163E7" w:rsidP="00A163E7">
            <w:pPr>
              <w:jc w:val="left"/>
            </w:pPr>
            <w:r w:rsidRPr="0017304B">
              <w:t xml:space="preserve">Navn, CPR-nummer, adresse, helsøskende/halvsøskende/stedsøskende. </w:t>
            </w:r>
            <w:r>
              <w:br/>
            </w:r>
            <w:r w:rsidRPr="0017304B">
              <w:t>Oplys gerne hvilke søskende, barnet bor sammen med.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067505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pBdr>
          <w:top w:val="single" w:sz="8" w:space="0" w:color="808080"/>
        </w:pBd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Pr="005908EB" w:rsidRDefault="00A163E7" w:rsidP="00A163E7">
            <w:pPr>
              <w:rPr>
                <w:b/>
                <w:caps/>
              </w:rPr>
            </w:pPr>
            <w:r w:rsidRPr="005908EB">
              <w:rPr>
                <w:b/>
                <w:caps/>
              </w:rPr>
              <w:t>Øvrige relevante oplysninger</w:t>
            </w:r>
          </w:p>
          <w:p w:rsidR="00A163E7" w:rsidRPr="0017304B" w:rsidRDefault="00A163E7" w:rsidP="00A163E7">
            <w:pPr>
              <w:jc w:val="left"/>
            </w:pPr>
            <w:r w:rsidRPr="0017304B">
              <w:t xml:space="preserve">Eventuelt stillede diagnoser vedrørende de enkelte familiemedlemmer </w:t>
            </w:r>
            <w:r>
              <w:br/>
            </w:r>
            <w:r w:rsidRPr="0017304B">
              <w:t>eller andre problemstillinger hos barnet eller familien med relevans for det formodede overgreb. Er der behov for tolk? Andet?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067505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620"/>
      </w:tblGrid>
      <w:tr w:rsidR="00A163E7" w:rsidRPr="00A91FE6">
        <w:tc>
          <w:tcPr>
            <w:tcW w:w="7620" w:type="dxa"/>
            <w:tcBorders>
              <w:top w:val="nil"/>
              <w:left w:val="nil"/>
              <w:bottom w:val="nil"/>
              <w:right w:val="nil"/>
            </w:tcBorders>
            <w:shd w:val="solid" w:color="CCCCCC" w:fill="auto"/>
            <w:tcMar>
              <w:top w:w="85" w:type="dxa"/>
              <w:left w:w="284" w:type="dxa"/>
              <w:bottom w:w="85" w:type="dxa"/>
              <w:right w:w="108" w:type="dxa"/>
            </w:tcMar>
          </w:tcPr>
          <w:p w:rsidR="00A163E7" w:rsidRPr="006F3690" w:rsidRDefault="00A163E7" w:rsidP="00A163E7">
            <w:pPr>
              <w:pStyle w:val="Overskrift3"/>
              <w:jc w:val="left"/>
            </w:pPr>
            <w:r w:rsidRPr="0017304B">
              <w:t>TVÆRSEKTORIELLE OPLYSNINGER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A163E7" w:rsidP="00A163E7">
      <w:pPr>
        <w:rPr>
          <w:bCs/>
          <w:iCs/>
          <w:color w:val="808080"/>
          <w:szCs w:val="28"/>
        </w:rP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Pr="00483AC3" w:rsidRDefault="00A163E7" w:rsidP="00A163E7">
            <w:pPr>
              <w:jc w:val="left"/>
              <w:rPr>
                <w:b/>
                <w:caps/>
              </w:rPr>
            </w:pPr>
            <w:r w:rsidRPr="0017304B">
              <w:rPr>
                <w:b/>
                <w:caps/>
              </w:rPr>
              <w:t xml:space="preserve">I hvilken sektor er den aktuelle sag vedrørende </w:t>
            </w:r>
            <w:r>
              <w:rPr>
                <w:b/>
                <w:caps/>
              </w:rPr>
              <w:br/>
            </w:r>
            <w:r w:rsidRPr="0017304B">
              <w:rPr>
                <w:b/>
                <w:caps/>
              </w:rPr>
              <w:t>mistanke om overgreb startet?</w:t>
            </w:r>
            <w:r w:rsidRPr="00483AC3">
              <w:rPr>
                <w:b/>
                <w:caps/>
              </w:rPr>
              <w:t xml:space="preserve"> </w:t>
            </w:r>
          </w:p>
          <w:p w:rsidR="00A163E7" w:rsidRPr="00483AC3" w:rsidRDefault="00A163E7" w:rsidP="00A163E7">
            <w:r w:rsidRPr="0017304B">
              <w:t>Politi, sundhedsvæsen eller kommune.</w:t>
            </w:r>
            <w:r w:rsidRPr="00483AC3">
              <w:t xml:space="preserve"> 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067505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rPr>
          <w:bCs/>
          <w:iCs/>
          <w:color w:val="808080"/>
          <w:szCs w:val="28"/>
        </w:rP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Default="00A163E7" w:rsidP="00A163E7">
            <w:pPr>
              <w:jc w:val="left"/>
              <w:rPr>
                <w:b/>
                <w:caps/>
              </w:rPr>
            </w:pPr>
            <w:r w:rsidRPr="0017304B">
              <w:rPr>
                <w:b/>
                <w:caps/>
              </w:rPr>
              <w:t xml:space="preserve">Har kommunen iværksat foranstaltninger i forhold </w:t>
            </w:r>
            <w:r>
              <w:rPr>
                <w:b/>
                <w:caps/>
              </w:rPr>
              <w:br/>
            </w:r>
            <w:r w:rsidRPr="0017304B">
              <w:rPr>
                <w:b/>
                <w:caps/>
              </w:rPr>
              <w:t>til barnet?</w:t>
            </w:r>
          </w:p>
          <w:p w:rsidR="00A163E7" w:rsidRPr="0017304B" w:rsidRDefault="00A163E7" w:rsidP="00A163E7">
            <w:pPr>
              <w:jc w:val="left"/>
            </w:pPr>
            <w:r w:rsidRPr="0017304B">
              <w:t xml:space="preserve">Beskriv hvilke foranstaltninger. Eventuelt navn, adresse, telefonnummer </w:t>
            </w:r>
            <w:r>
              <w:br/>
            </w:r>
            <w:r w:rsidRPr="0017304B">
              <w:t>på relevante professionelle.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067505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rPr>
          <w:bCs/>
          <w:iCs/>
          <w:color w:val="808080"/>
          <w:szCs w:val="28"/>
        </w:rP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Default="00A163E7" w:rsidP="00A163E7">
            <w:pPr>
              <w:jc w:val="left"/>
              <w:rPr>
                <w:b/>
                <w:caps/>
              </w:rPr>
            </w:pPr>
            <w:r w:rsidRPr="0017304B">
              <w:rPr>
                <w:b/>
                <w:caps/>
              </w:rPr>
              <w:t>Er sagen anmeldt til politiet?</w:t>
            </w:r>
          </w:p>
          <w:p w:rsidR="00A163E7" w:rsidRPr="0017304B" w:rsidRDefault="00A163E7" w:rsidP="00A163E7">
            <w:pPr>
              <w:jc w:val="left"/>
            </w:pPr>
            <w:r w:rsidRPr="0017304B">
              <w:t xml:space="preserve">Dato for politianmeldelse og hvilken politistation sagen er anmeldt til. </w:t>
            </w:r>
            <w:r>
              <w:br/>
            </w:r>
            <w:r w:rsidRPr="0017304B">
              <w:t xml:space="preserve">Anden kontakt til politiet. Navn, arbejdsplads/afdeling og telefon på </w:t>
            </w:r>
            <w:r>
              <w:br/>
            </w:r>
            <w:r w:rsidRPr="0017304B">
              <w:t>relevante professionelle.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067505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rPr>
          <w:bCs/>
          <w:iCs/>
          <w:color w:val="808080"/>
          <w:szCs w:val="28"/>
        </w:rP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Default="00A163E7" w:rsidP="00A163E7">
            <w:pPr>
              <w:jc w:val="left"/>
              <w:rPr>
                <w:b/>
                <w:caps/>
              </w:rPr>
            </w:pPr>
            <w:r w:rsidRPr="00350A96">
              <w:rPr>
                <w:b/>
                <w:caps/>
              </w:rPr>
              <w:t>Er barnet blevet afhørt af politiet?</w:t>
            </w:r>
          </w:p>
          <w:p w:rsidR="00A163E7" w:rsidRPr="00350A96" w:rsidRDefault="00A163E7" w:rsidP="00A163E7">
            <w:pPr>
              <w:jc w:val="left"/>
            </w:pPr>
            <w:r w:rsidRPr="00350A96">
              <w:t xml:space="preserve">Angiv om barnet er blevet afhørt og dato for afhøring </w:t>
            </w:r>
            <w:r>
              <w:br/>
            </w:r>
            <w:r w:rsidRPr="00350A96">
              <w:rPr>
                <w:i/>
              </w:rPr>
              <w:t>(Afhøring dækker over afhøring til papir og videoafhøring).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067505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rPr>
          <w:bCs/>
          <w:iCs/>
          <w:color w:val="808080"/>
          <w:szCs w:val="28"/>
        </w:rP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Default="00A163E7" w:rsidP="00A163E7">
            <w:pPr>
              <w:jc w:val="left"/>
              <w:rPr>
                <w:b/>
                <w:caps/>
              </w:rPr>
            </w:pPr>
            <w:r w:rsidRPr="00350A96">
              <w:rPr>
                <w:b/>
                <w:caps/>
              </w:rPr>
              <w:t>Har barnet været i kontakt med sundhedsvæsenet?</w:t>
            </w:r>
          </w:p>
          <w:p w:rsidR="00A163E7" w:rsidRPr="00350A96" w:rsidRDefault="00A163E7" w:rsidP="00A163E7">
            <w:pPr>
              <w:jc w:val="left"/>
            </w:pPr>
            <w:r w:rsidRPr="00350A96">
              <w:t>Undersøgt på hospitalet eller anden kontakt til sundhedsvæsenet. Navn, arbejdsplads/afdeling og telefon på relevante professionelle.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067505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620"/>
      </w:tblGrid>
      <w:tr w:rsidR="00A163E7" w:rsidRPr="00A91FE6">
        <w:tc>
          <w:tcPr>
            <w:tcW w:w="7620" w:type="dxa"/>
            <w:tcBorders>
              <w:top w:val="nil"/>
              <w:left w:val="nil"/>
              <w:bottom w:val="nil"/>
              <w:right w:val="nil"/>
            </w:tcBorders>
            <w:shd w:val="solid" w:color="CCCCCC" w:fill="auto"/>
            <w:tcMar>
              <w:top w:w="85" w:type="dxa"/>
              <w:left w:w="284" w:type="dxa"/>
              <w:bottom w:w="85" w:type="dxa"/>
              <w:right w:w="108" w:type="dxa"/>
            </w:tcMar>
          </w:tcPr>
          <w:p w:rsidR="00A163E7" w:rsidRPr="00350A96" w:rsidRDefault="00A163E7" w:rsidP="00A163E7">
            <w:pPr>
              <w:pStyle w:val="Overskrift3"/>
              <w:jc w:val="left"/>
            </w:pPr>
            <w:r w:rsidRPr="00350A96">
              <w:t>DOKUMENTER/SAGSAKTER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A163E7" w:rsidP="00A163E7"/>
    <w:p w:rsidR="00A163E7" w:rsidRPr="00350A96" w:rsidRDefault="00A163E7" w:rsidP="00A163E7">
      <w:pPr>
        <w:jc w:val="left"/>
        <w:rPr>
          <w:b/>
        </w:rPr>
      </w:pPr>
      <w:r w:rsidRPr="00350A96">
        <w:rPr>
          <w:b/>
        </w:rPr>
        <w:t>Følgende dokumenter/sagsakter ønskes vedlagt opstartsskemaet, hvis de foreligger i sagen:</w:t>
      </w:r>
    </w:p>
    <w:p w:rsidR="00A163E7" w:rsidRDefault="00A163E7" w:rsidP="00A163E7">
      <w:pPr>
        <w:ind w:left="284" w:hanging="284"/>
        <w:jc w:val="left"/>
      </w:pPr>
      <w:r>
        <w:t>•</w:t>
      </w:r>
      <w:r>
        <w:tab/>
        <w:t>Underretningen eller andet dokument, der har givet anledning til viden eller mistanke om overgreb</w:t>
      </w:r>
    </w:p>
    <w:p w:rsidR="00A163E7" w:rsidRDefault="00A163E7" w:rsidP="00A163E7">
      <w:pPr>
        <w:ind w:left="284" w:hanging="284"/>
        <w:jc w:val="left"/>
      </w:pPr>
      <w:r>
        <w:t>•</w:t>
      </w:r>
      <w:r>
        <w:tab/>
        <w:t>Den lovpligtige børnesamtale, der knytter sig til underretningen</w:t>
      </w:r>
    </w:p>
    <w:p w:rsidR="00A163E7" w:rsidRDefault="00A163E7" w:rsidP="00A163E7">
      <w:pPr>
        <w:ind w:left="284" w:hanging="284"/>
        <w:jc w:val="left"/>
      </w:pPr>
      <w:r>
        <w:t>•</w:t>
      </w:r>
      <w:r>
        <w:tab/>
        <w:t>Politianmeldelsen</w:t>
      </w:r>
    </w:p>
    <w:p w:rsidR="00A163E7" w:rsidRDefault="00A163E7" w:rsidP="00A163E7">
      <w:pPr>
        <w:ind w:left="284" w:hanging="284"/>
        <w:jc w:val="left"/>
      </w:pPr>
      <w:r>
        <w:t>•</w:t>
      </w:r>
      <w:r>
        <w:tab/>
        <w:t>Tidligere udarbejdede § 50 undersøgelser</w:t>
      </w:r>
    </w:p>
    <w:p w:rsidR="00A163E7" w:rsidRDefault="00A163E7" w:rsidP="00A163E7">
      <w:pPr>
        <w:ind w:left="284" w:hanging="284"/>
        <w:jc w:val="left"/>
      </w:pPr>
      <w:r>
        <w:t>•</w:t>
      </w:r>
      <w:r>
        <w:tab/>
        <w:t>Relevante psykologfaglige udredninger</w:t>
      </w:r>
    </w:p>
    <w:p w:rsidR="00A163E7" w:rsidRDefault="00A163E7" w:rsidP="00A163E7"/>
    <w:p w:rsidR="00A163E7" w:rsidRDefault="00A163E7" w:rsidP="00A163E7"/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Pr="00C645E5" w:rsidRDefault="00A163E7" w:rsidP="00A163E7">
            <w:pPr>
              <w:jc w:val="left"/>
              <w:rPr>
                <w:b/>
                <w:caps/>
              </w:rPr>
            </w:pPr>
            <w:r w:rsidRPr="00C645E5">
              <w:rPr>
                <w:b/>
                <w:caps/>
              </w:rPr>
              <w:t>Følgende relevante dokumenter/sagsakter er vedlagt henvisningsskemaet: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A163E7" w:rsidP="00A163E7">
      <w:r>
        <w:t xml:space="preserve">1. </w:t>
      </w:r>
      <w:r w:rsidR="00067505">
        <w:fldChar w:fldCharType="begin">
          <w:ffData>
            <w:name w:val="Tekst1"/>
            <w:enabled/>
            <w:calcOnExit w:val="0"/>
            <w:textInput/>
          </w:ffData>
        </w:fldChar>
      </w:r>
      <w:r>
        <w:instrText xml:space="preserve"> FORMTEXT </w:instrText>
      </w:r>
      <w:r w:rsidR="00067505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67505">
        <w:fldChar w:fldCharType="end"/>
      </w:r>
    </w:p>
    <w:p w:rsidR="00A163E7" w:rsidRDefault="00A163E7" w:rsidP="00A163E7"/>
    <w:p w:rsidR="00A163E7" w:rsidRDefault="00A163E7" w:rsidP="00A163E7">
      <w:r>
        <w:lastRenderedPageBreak/>
        <w:t xml:space="preserve">2. </w:t>
      </w:r>
      <w:r w:rsidR="00067505">
        <w:fldChar w:fldCharType="begin">
          <w:ffData>
            <w:name w:val="Tekst1"/>
            <w:enabled/>
            <w:calcOnExit w:val="0"/>
            <w:textInput/>
          </w:ffData>
        </w:fldChar>
      </w:r>
      <w:r>
        <w:instrText xml:space="preserve"> FORMTEXT </w:instrText>
      </w:r>
      <w:r w:rsidR="00067505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67505">
        <w:fldChar w:fldCharType="end"/>
      </w:r>
    </w:p>
    <w:p w:rsidR="00A163E7" w:rsidRDefault="00A163E7" w:rsidP="00A163E7"/>
    <w:p w:rsidR="00A163E7" w:rsidRDefault="00A163E7" w:rsidP="00A163E7">
      <w:r>
        <w:t xml:space="preserve">3. </w:t>
      </w:r>
      <w:r w:rsidR="00067505">
        <w:fldChar w:fldCharType="begin">
          <w:ffData>
            <w:name w:val="Tekst1"/>
            <w:enabled/>
            <w:calcOnExit w:val="0"/>
            <w:textInput/>
          </w:ffData>
        </w:fldChar>
      </w:r>
      <w:r>
        <w:instrText xml:space="preserve"> FORMTEXT </w:instrText>
      </w:r>
      <w:r w:rsidR="00067505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67505">
        <w:fldChar w:fldCharType="end"/>
      </w:r>
    </w:p>
    <w:p w:rsidR="00A163E7" w:rsidRDefault="00A163E7" w:rsidP="00A163E7"/>
    <w:p w:rsidR="00A163E7" w:rsidRDefault="00067505" w:rsidP="00A163E7">
      <w:r>
        <w:fldChar w:fldCharType="begin">
          <w:ffData>
            <w:name w:val="Tekst4"/>
            <w:enabled/>
            <w:calcOnExit w:val="0"/>
            <w:textInput/>
          </w:ffData>
        </w:fldChar>
      </w:r>
      <w:bookmarkStart w:id="6" w:name="Tekst4"/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  <w:bookmarkEnd w:id="6"/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A163E7" w:rsidP="00A163E7">
      <w:pPr>
        <w:rPr>
          <w:bCs/>
          <w:iCs/>
          <w:color w:val="808080"/>
          <w:szCs w:val="28"/>
        </w:rPr>
      </w:pPr>
      <w:r w:rsidRPr="00350A96">
        <w:rPr>
          <w:bCs/>
          <w:iCs/>
          <w:color w:val="808080"/>
          <w:szCs w:val="28"/>
        </w:rPr>
        <w:t>Det udfyldte opstartsskema se</w:t>
      </w:r>
      <w:r w:rsidR="00FF6B46">
        <w:rPr>
          <w:bCs/>
          <w:iCs/>
          <w:color w:val="808080"/>
          <w:szCs w:val="28"/>
        </w:rPr>
        <w:t>ndes som word-fil til boernehussyd</w:t>
      </w:r>
      <w:r w:rsidRPr="00350A96">
        <w:rPr>
          <w:bCs/>
          <w:iCs/>
          <w:color w:val="808080"/>
          <w:szCs w:val="28"/>
        </w:rPr>
        <w:t>@</w:t>
      </w:r>
      <w:r w:rsidR="00FF6B46">
        <w:rPr>
          <w:bCs/>
          <w:iCs/>
          <w:color w:val="808080"/>
          <w:szCs w:val="28"/>
        </w:rPr>
        <w:t>odense</w:t>
      </w:r>
      <w:r w:rsidRPr="00350A96">
        <w:rPr>
          <w:bCs/>
          <w:iCs/>
          <w:color w:val="808080"/>
          <w:szCs w:val="28"/>
        </w:rPr>
        <w:t>.dk</w:t>
      </w:r>
    </w:p>
    <w:sectPr w:rsidR="00A163E7" w:rsidSect="00A163E7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694" w:right="3686" w:bottom="794" w:left="907" w:header="709" w:footer="284" w:gutter="0"/>
      <w:paperSrc w:first="259" w:other="259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74A7" w:rsidRDefault="001574A7">
      <w:pPr>
        <w:spacing w:line="240" w:lineRule="auto"/>
      </w:pPr>
      <w:r>
        <w:separator/>
      </w:r>
    </w:p>
  </w:endnote>
  <w:endnote w:type="continuationSeparator" w:id="0">
    <w:p w:rsidR="001574A7" w:rsidRDefault="001574A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A94" w:rsidRDefault="00067505" w:rsidP="00A163E7">
    <w:pPr>
      <w:pStyle w:val="Sidefod"/>
      <w:framePr w:wrap="around" w:vAnchor="text" w:hAnchor="margin" w:xAlign="right" w:y="1"/>
      <w:rPr>
        <w:rStyle w:val="Sidetal"/>
      </w:rPr>
    </w:pPr>
    <w:r>
      <w:rPr>
        <w:rStyle w:val="Sidetal"/>
      </w:rPr>
      <w:fldChar w:fldCharType="begin"/>
    </w:r>
    <w:r w:rsidR="003D4A94">
      <w:rPr>
        <w:rStyle w:val="Sidetal"/>
      </w:rPr>
      <w:instrText xml:space="preserve">PAGE  </w:instrText>
    </w:r>
    <w:r>
      <w:rPr>
        <w:rStyle w:val="Sidetal"/>
      </w:rPr>
      <w:fldChar w:fldCharType="end"/>
    </w:r>
  </w:p>
  <w:p w:rsidR="003D4A94" w:rsidRDefault="003D4A94" w:rsidP="00A163E7">
    <w:pPr>
      <w:pStyle w:val="Sidefod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A94" w:rsidRDefault="00B242F6" w:rsidP="00A163E7">
    <w:pPr>
      <w:pStyle w:val="Sidefod"/>
      <w:ind w:right="360"/>
    </w:pPr>
    <w:r>
      <w:rPr>
        <w:noProof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5202555</wp:posOffset>
          </wp:positionH>
          <wp:positionV relativeFrom="paragraph">
            <wp:posOffset>-1713865</wp:posOffset>
          </wp:positionV>
          <wp:extent cx="1773936" cy="2020824"/>
          <wp:effectExtent l="0" t="0" r="0" b="0"/>
          <wp:wrapNone/>
          <wp:docPr id="7" name="Billed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ogo Odense Kommun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3936" cy="20208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67505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5" o:spid="_x0000_s4099" type="#_x0000_t202" style="position:absolute;left:0;text-align:left;margin-left:526.9pt;margin-top:797.5pt;width:47.95pt;height:26.95pt;z-index: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" filled="f" stroked="f">
          <v:textbox inset=",7.2pt,,7.2pt">
            <w:txbxContent>
              <w:p w:rsidR="003D4A94" w:rsidRPr="00603CBD" w:rsidRDefault="00067505" w:rsidP="00A163E7">
                <w:pPr>
                  <w:pStyle w:val="Sidefod"/>
                  <w:jc w:val="right"/>
                  <w:rPr>
                    <w:color w:val="808080"/>
                  </w:rPr>
                </w:pPr>
                <w:r w:rsidRPr="00603CBD">
                  <w:rPr>
                    <w:rStyle w:val="Sidetal"/>
                    <w:color w:val="808080"/>
                  </w:rPr>
                  <w:fldChar w:fldCharType="begin"/>
                </w:r>
                <w:r w:rsidR="003D4A94" w:rsidRPr="00603CBD">
                  <w:rPr>
                    <w:rStyle w:val="Sidetal"/>
                    <w:color w:val="808080"/>
                  </w:rPr>
                  <w:instrText xml:space="preserve">PAGE  </w:instrText>
                </w:r>
                <w:r w:rsidRPr="00603CBD">
                  <w:rPr>
                    <w:rStyle w:val="Sidetal"/>
                    <w:color w:val="808080"/>
                  </w:rPr>
                  <w:fldChar w:fldCharType="separate"/>
                </w:r>
                <w:r w:rsidR="00792912">
                  <w:rPr>
                    <w:rStyle w:val="Sidetal"/>
                    <w:noProof/>
                    <w:color w:val="808080"/>
                  </w:rPr>
                  <w:t>5</w:t>
                </w:r>
                <w:r w:rsidRPr="00603CBD">
                  <w:rPr>
                    <w:rStyle w:val="Sidetal"/>
                    <w:color w:val="80808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A94" w:rsidRDefault="00B242F6">
    <w:pPr>
      <w:pStyle w:val="Sidefod"/>
    </w:pPr>
    <w:r>
      <w:rPr>
        <w:noProof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column">
            <wp:posOffset>5196205</wp:posOffset>
          </wp:positionH>
          <wp:positionV relativeFrom="paragraph">
            <wp:posOffset>-1713865</wp:posOffset>
          </wp:positionV>
          <wp:extent cx="1773936" cy="2020824"/>
          <wp:effectExtent l="0" t="0" r="0" b="0"/>
          <wp:wrapNone/>
          <wp:docPr id="6" name="Billed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 Odense Kommun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3936" cy="20208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67505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7" o:spid="_x0000_s4098" type="#_x0000_t202" style="position:absolute;left:0;text-align:left;margin-left:457.85pt;margin-top:626.55pt;width:116.2pt;height:27.1pt;z-index:25166131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" filled="f" stroked="f">
          <v:textbox inset="0,0,0,0">
            <w:txbxContent>
              <w:p w:rsidR="003D4A94" w:rsidRPr="0074255C" w:rsidRDefault="00B242F6" w:rsidP="00A163E7">
                <w:pPr>
                  <w:pStyle w:val="Afsenderadresse"/>
                  <w:spacing w:line="200" w:lineRule="exact"/>
                  <w:jc w:val="left"/>
                  <w:rPr>
                    <w:w w:val="97"/>
                    <w:sz w:val="15"/>
                    <w:lang w:val="en-GB"/>
                  </w:rPr>
                </w:pPr>
                <w:r>
                  <w:rPr>
                    <w:w w:val="97"/>
                    <w:sz w:val="15"/>
                    <w:lang w:val="en-GB"/>
                  </w:rPr>
                  <w:t xml:space="preserve">For kommuner i </w:t>
                </w:r>
                <w:r>
                  <w:rPr>
                    <w:w w:val="97"/>
                    <w:sz w:val="15"/>
                    <w:lang w:val="en-GB"/>
                  </w:rPr>
                  <w:br/>
                  <w:t>Region Syddanmark</w:t>
                </w:r>
              </w:p>
            </w:txbxContent>
          </v:textbox>
          <w10:wrap anchorx="page" anchory="page"/>
        </v:shape>
      </w:pict>
    </w:r>
    <w:r w:rsidR="00067505">
      <w:rPr>
        <w:noProof/>
      </w:rPr>
      <w:pict>
        <v:rect id="Rectangle 40" o:spid="_x0000_s4097" style="position:absolute;left:0;text-align:left;margin-left:457.85pt;margin-top:660pt;width:138pt;height:6.25pt;z-index: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" fillcolor="#d53b09" stroked="f">
          <v:textbox inset=",7.2pt,,7.2pt"/>
          <w10:wrap anchorx="page" anchory="page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74A7" w:rsidRDefault="001574A7">
      <w:pPr>
        <w:spacing w:line="240" w:lineRule="auto"/>
      </w:pPr>
      <w:r>
        <w:separator/>
      </w:r>
    </w:p>
  </w:footnote>
  <w:footnote w:type="continuationSeparator" w:id="0">
    <w:p w:rsidR="001574A7" w:rsidRDefault="001574A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A94" w:rsidRDefault="00B242F6">
    <w:pPr>
      <w:pStyle w:val="Sidehoved"/>
    </w:pPr>
    <w:r>
      <w:rPr>
        <w:noProof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5196205</wp:posOffset>
          </wp:positionH>
          <wp:positionV relativeFrom="paragraph">
            <wp:posOffset>-450215</wp:posOffset>
          </wp:positionV>
          <wp:extent cx="1780032" cy="2255520"/>
          <wp:effectExtent l="0" t="0" r="0" b="0"/>
          <wp:wrapNone/>
          <wp:docPr id="5" name="Billed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 Børnehus Sy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0032" cy="2255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A94" w:rsidRDefault="00B242F6">
    <w:pPr>
      <w:pStyle w:val="Sidehoved"/>
    </w:pP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5196205</wp:posOffset>
          </wp:positionH>
          <wp:positionV relativeFrom="paragraph">
            <wp:posOffset>-450215</wp:posOffset>
          </wp:positionV>
          <wp:extent cx="1780032" cy="2255520"/>
          <wp:effectExtent l="0" t="0" r="0" b="0"/>
          <wp:wrapNone/>
          <wp:docPr id="4" name="Billed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 Børnehus Sy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0032" cy="2255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FACC244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9A4C01D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A97EC1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22F229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1BD0483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5956B4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9A88FC9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8F2AAA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AD0AF3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71D692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D5BE79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SortMethod w:val="0000"/>
  <w:documentProtection w:edit="forms" w:enforcement="1" w:cryptProviderType="rsaAES" w:cryptAlgorithmClass="hash" w:cryptAlgorithmType="typeAny" w:cryptAlgorithmSid="14" w:cryptSpinCount="100000" w:hash="+t8UObsqRQnAa/qqJfK+5F3f+YvrcM9NYQ20w2ptKsTKv9afRbbVjwwbrGFEahHpUya/ZJwRZJYn&#10;iNGQDVk1eQ==" w:salt="7nRahUdEy6cvCFORXgj97Q=="/>
  <w:defaultTabStop w:val="1304"/>
  <w:hyphenationZone w:val="425"/>
  <w:drawingGridHorizontalSpacing w:val="120"/>
  <w:displayHorizontalDrawingGridEvery w:val="2"/>
  <w:displayVerticalDrawingGridEvery w:val="2"/>
  <w:noPunctuationKerning/>
  <w:characterSpacingControl w:val="doNotCompress"/>
  <w:doNotValidateAgainstSchema/>
  <w:doNotDemarcateInvalidXml/>
  <w:hdrShapeDefaults>
    <o:shapedefaults v:ext="edit" spidmax="7170">
      <o:colormru v:ext="edit" colors="#f0f0f0,#d53b09"/>
    </o:shapedefaults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0D6DAF"/>
    <w:rsid w:val="00067505"/>
    <w:rsid w:val="000D6DAF"/>
    <w:rsid w:val="001574A7"/>
    <w:rsid w:val="001E3708"/>
    <w:rsid w:val="00215C7A"/>
    <w:rsid w:val="002532AF"/>
    <w:rsid w:val="003D4A94"/>
    <w:rsid w:val="004A6121"/>
    <w:rsid w:val="006473C1"/>
    <w:rsid w:val="00792912"/>
    <w:rsid w:val="00A163E7"/>
    <w:rsid w:val="00AE5DCA"/>
    <w:rsid w:val="00B242F6"/>
    <w:rsid w:val="00BA78EC"/>
    <w:rsid w:val="00BB4A8F"/>
    <w:rsid w:val="00C00D3D"/>
    <w:rsid w:val="00FF6B46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>
      <o:colormru v:ext="edit" colors="#f0f0f0,#d53b0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1" w:defUnhideWhenUsed="0" w:defQFormat="0" w:count="267">
    <w:lsdException w:name="Normal" w:semiHidden="0"/>
    <w:lsdException w:name="heading 1" w:semiHidden="0"/>
    <w:lsdException w:name="heading 2" w:semiHidden="0"/>
    <w:lsdException w:name="heading 3" w:semiHidden="0"/>
    <w:lsdException w:name="heading 4" w:semiHidden="0"/>
    <w:lsdException w:name="heading 5" w:semiHidden="0"/>
    <w:lsdException w:name="heading 6" w:semiHidden="0"/>
    <w:lsdException w:name="heading 7" w:semiHidden="0"/>
    <w:lsdException w:name="heading 8" w:semiHidden="0"/>
    <w:lsdException w:name="heading 9" w:semiHidden="0"/>
    <w:lsdException w:name="index 1" w:unhideWhenUsed="1"/>
    <w:lsdException w:name="index 2" w:semiHidden="0"/>
    <w:lsdException w:name="index 3" w:semiHidden="0"/>
    <w:lsdException w:name="index 4" w:semiHidden="0"/>
    <w:lsdException w:name="index 5" w:semiHidden="0"/>
    <w:lsdException w:name="index 6" w:semiHidden="0"/>
    <w:lsdException w:name="index 7" w:unhideWhenUsed="1"/>
    <w:lsdException w:name="index 8" w:unhideWhenUsed="1"/>
    <w:lsdException w:name="index 9" w:unhideWhenUsed="1"/>
    <w:lsdException w:name="toc 1" w:unhideWhenUsed="1"/>
    <w:lsdException w:name="toc 2" w:unhideWhenUsed="1"/>
    <w:lsdException w:name="toc 3" w:unhideWhenUsed="1"/>
    <w:lsdException w:name="toc 4" w:unhideWhenUsed="1"/>
    <w:lsdException w:name="toc 5" w:unhideWhenUsed="1"/>
    <w:lsdException w:name="toc 6" w:unhideWhenUsed="1"/>
    <w:lsdException w:name="toc 7" w:unhideWhenUsed="1"/>
    <w:lsdException w:name="toc 8" w:unhideWhenUsed="1"/>
    <w:lsdException w:name="toc 9" w:unhideWhenUsed="1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unhideWhenUsed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semiHidden="0"/>
    <w:lsdException w:name="List Number 3" w:unhideWhenUsed="1"/>
    <w:lsdException w:name="List Number 4" w:unhideWhenUsed="1"/>
    <w:lsdException w:name="List Number 5" w:semiHidden="0"/>
    <w:lsdException w:name="Title" w:semiHidden="0"/>
    <w:lsdException w:name="Closing" w:unhideWhenUsed="1"/>
    <w:lsdException w:name="Signature" w:unhideWhenUsed="1"/>
    <w:lsdException w:name="Default Paragraph Font" w:unhideWhenUsed="1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semiHidden="0"/>
    <w:lsdException w:name="Block Text" w:semiHidden="0"/>
    <w:lsdException w:name="Hyperlink" w:semiHidden="0"/>
    <w:lsdException w:name="FollowedHyperlink" w:semiHidden="0"/>
    <w:lsdException w:name="Strong" w:semiHidden="0"/>
    <w:lsdException w:name="Emphasis" w:semiHidden="0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/>
    <w:lsdException w:name="Table Theme" w:unhideWhenUsed="1"/>
    <w:lsdException w:name="No Spacing" w:semiHidden="0"/>
    <w:lsdException w:name="Light Shading" w:semiHidden="0"/>
    <w:lsdException w:name="Light List" w:semiHidden="0"/>
    <w:lsdException w:name="Light Grid" w:semiHidden="0"/>
    <w:lsdException w:name="Medium Shading 1" w:semiHidden="0"/>
    <w:lsdException w:name="Medium Shading 2" w:semiHidden="0"/>
    <w:lsdException w:name="Medium List 1" w:semiHidden="0"/>
    <w:lsdException w:name="Medium List 2" w:semiHidden="0"/>
    <w:lsdException w:name="Medium Grid 1" w:semiHidden="0"/>
    <w:lsdException w:name="Medium Grid 2" w:semiHidden="0"/>
    <w:lsdException w:name="Medium Grid 3" w:semiHidden="0"/>
    <w:lsdException w:name="Dark List" w:semiHidden="0"/>
    <w:lsdException w:name="Colorful Shading" w:semiHidden="0"/>
    <w:lsdException w:name="Colorful List" w:semiHidden="0"/>
    <w:lsdException w:name="Colorful Grid" w:semiHidden="0"/>
    <w:lsdException w:name="Light Shading Accent 1" w:semiHidden="0"/>
    <w:lsdException w:name="Light List Accent 1" w:semiHidden="0"/>
    <w:lsdException w:name="Light Grid Accent 1" w:semiHidden="0"/>
    <w:lsdException w:name="Medium Shading 1 Accent 1" w:semiHidden="0"/>
    <w:lsdException w:name="Medium Shading 2 Accent 1" w:semiHidden="0"/>
    <w:lsdException w:name="Medium List 1 Accent 1" w:semiHidden="0"/>
    <w:lsdException w:name="List Paragraph" w:semiHidden="0"/>
    <w:lsdException w:name="Quote" w:semiHidden="0"/>
    <w:lsdException w:name="Intense Quote" w:semiHidden="0"/>
    <w:lsdException w:name="Medium List 2 Accent 1" w:semiHidden="0"/>
    <w:lsdException w:name="Medium Grid 1 Accent 1" w:semiHidden="0"/>
    <w:lsdException w:name="Medium Grid 2 Accent 1" w:semiHidden="0"/>
    <w:lsdException w:name="Medium Grid 3 Accent 1" w:semiHidden="0"/>
    <w:lsdException w:name="Dark List Accent 1" w:semiHidden="0"/>
    <w:lsdException w:name="Colorful Shading Accent 1" w:semiHidden="0"/>
    <w:lsdException w:name="Colorful List Accent 1" w:semiHidden="0"/>
    <w:lsdException w:name="Colorful Grid Accent 1" w:semiHidden="0"/>
    <w:lsdException w:name="Light Shading Accent 2" w:semiHidden="0"/>
    <w:lsdException w:name="Light List Accent 2" w:semiHidden="0"/>
    <w:lsdException w:name="Light Grid Accent 2" w:semiHidden="0"/>
    <w:lsdException w:name="Medium Shading 1 Accent 2" w:semiHidden="0"/>
    <w:lsdException w:name="Medium Shading 2 Accent 2" w:semiHidden="0"/>
    <w:lsdException w:name="Medium List 1 Accent 2" w:semiHidden="0"/>
    <w:lsdException w:name="Medium List 2 Accent 2" w:semiHidden="0"/>
    <w:lsdException w:name="Medium Grid 1 Accent 2" w:semiHidden="0"/>
    <w:lsdException w:name="Medium Grid 2 Accent 2" w:semiHidden="0"/>
    <w:lsdException w:name="Medium Grid 3 Accent 2" w:semiHidden="0"/>
    <w:lsdException w:name="Dark List Accent 2" w:semiHidden="0"/>
    <w:lsdException w:name="Colorful Shading Accent 2" w:semiHidden="0"/>
    <w:lsdException w:name="Colorful List Accent 2" w:semiHidden="0"/>
    <w:lsdException w:name="Colorful Grid Accent 2" w:semiHidden="0"/>
    <w:lsdException w:name="Light Shading Accent 3" w:semiHidden="0"/>
    <w:lsdException w:name="Light List Accent 3" w:semiHidden="0"/>
    <w:lsdException w:name="Light Grid Accent 3" w:semiHidden="0"/>
    <w:lsdException w:name="Medium Shading 1 Accent 3" w:semiHidden="0"/>
    <w:lsdException w:name="Medium Shading 2 Accent 3" w:semiHidden="0"/>
    <w:lsdException w:name="Medium List 1 Accent 3" w:semiHidden="0"/>
    <w:lsdException w:name="Medium List 2 Accent 3" w:semiHidden="0"/>
    <w:lsdException w:name="Medium Grid 1 Accent 3" w:semiHidden="0"/>
    <w:lsdException w:name="Medium Grid 2 Accent 3" w:semiHidden="0"/>
    <w:lsdException w:name="Medium Grid 3 Accent 3" w:semiHidden="0"/>
    <w:lsdException w:name="Dark List Accent 3" w:semiHidden="0"/>
    <w:lsdException w:name="Colorful Shading Accent 3" w:semiHidden="0"/>
    <w:lsdException w:name="Colorful List Accent 3" w:semiHidden="0"/>
    <w:lsdException w:name="Colorful Grid Accent 3" w:semiHidden="0"/>
    <w:lsdException w:name="Light Shading Accent 4" w:semiHidden="0"/>
    <w:lsdException w:name="Light List Accent 4" w:semiHidden="0"/>
    <w:lsdException w:name="Light Grid Accent 4" w:semiHidden="0"/>
    <w:lsdException w:name="Medium Shading 1 Accent 4" w:semiHidden="0"/>
    <w:lsdException w:name="Medium Shading 2 Accent 4" w:semiHidden="0"/>
    <w:lsdException w:name="Medium List 1 Accent 4" w:semiHidden="0"/>
    <w:lsdException w:name="Medium List 2 Accent 4" w:semiHidden="0"/>
    <w:lsdException w:name="Medium Grid 1 Accent 4" w:semiHidden="0"/>
    <w:lsdException w:name="Medium Grid 2 Accent 4" w:semiHidden="0"/>
    <w:lsdException w:name="Medium Grid 3 Accent 4" w:semiHidden="0"/>
    <w:lsdException w:name="Dark List Accent 4" w:semiHidden="0"/>
    <w:lsdException w:name="Colorful Shading Accent 4" w:semiHidden="0"/>
    <w:lsdException w:name="Colorful List Accent 4" w:semiHidden="0"/>
    <w:lsdException w:name="Colorful Grid Accent 4" w:semiHidden="0"/>
    <w:lsdException w:name="Light Shading Accent 5" w:semiHidden="0"/>
    <w:lsdException w:name="Light List Accent 5" w:semiHidden="0"/>
    <w:lsdException w:name="Light Grid Accent 5" w:semiHidden="0"/>
    <w:lsdException w:name="Medium Shading 1 Accent 5" w:semiHidden="0"/>
    <w:lsdException w:name="Medium Shading 2 Accent 5" w:semiHidden="0"/>
    <w:lsdException w:name="Medium List 1 Accent 5" w:semiHidden="0"/>
    <w:lsdException w:name="Medium List 2 Accent 5" w:semiHidden="0"/>
    <w:lsdException w:name="Medium Grid 1 Accent 5" w:semiHidden="0"/>
    <w:lsdException w:name="Medium Grid 2 Accent 5" w:semiHidden="0"/>
    <w:lsdException w:name="Medium Grid 3 Accent 5" w:semiHidden="0"/>
    <w:lsdException w:name="Dark List Accent 5" w:semiHidden="0"/>
    <w:lsdException w:name="Colorful Shading Accent 5" w:semiHidden="0"/>
    <w:lsdException w:name="Colorful List Accent 5" w:semiHidden="0"/>
    <w:lsdException w:name="Colorful Grid Accent 5" w:semiHidden="0"/>
    <w:lsdException w:name="Light Shading Accent 6" w:semiHidden="0"/>
    <w:lsdException w:name="Light List Accent 6" w:semiHidden="0"/>
    <w:lsdException w:name="Light Grid Accent 6" w:semiHidden="0"/>
    <w:lsdException w:name="Medium Shading 1 Accent 6" w:semiHidden="0"/>
    <w:lsdException w:name="Medium Shading 2 Accent 6" w:semiHidden="0"/>
    <w:lsdException w:name="Medium List 1 Accent 6" w:semiHidden="0"/>
    <w:lsdException w:name="Medium List 2 Accent 6" w:semiHidden="0"/>
    <w:lsdException w:name="Medium Grid 1 Accent 6" w:semiHidden="0"/>
    <w:lsdException w:name="Medium Grid 2 Accent 6" w:semiHidden="0"/>
    <w:lsdException w:name="Medium Grid 3 Accent 6" w:semiHidden="0"/>
    <w:lsdException w:name="Dark List Accent 6" w:semiHidden="0"/>
    <w:lsdException w:name="Colorful Shading Accent 6" w:semiHidden="0"/>
    <w:lsdException w:name="Colorful List Accent 6" w:semiHidden="0"/>
    <w:lsdException w:name="Colorful Grid Accent 6" w:semiHidden="0"/>
    <w:lsdException w:name="Subtle Emphasis" w:semiHidden="0"/>
    <w:lsdException w:name="Intense Emphasis" w:semiHidden="0"/>
    <w:lsdException w:name="Subtle Reference" w:semiHidden="0"/>
    <w:lsdException w:name="Intense Reference" w:semiHidden="0"/>
    <w:lsdException w:name="Book Title" w:semiHidden="0"/>
    <w:lsdException w:name="Bibliography" w:unhideWhenUsed="1"/>
    <w:lsdException w:name="TOC Heading" w:unhideWhenUsed="1"/>
  </w:latentStyles>
  <w:style w:type="paragraph" w:default="1" w:styleId="Normal">
    <w:name w:val="Normal"/>
    <w:qFormat/>
    <w:rsid w:val="003867B4"/>
    <w:pPr>
      <w:spacing w:line="220" w:lineRule="exact"/>
      <w:jc w:val="both"/>
    </w:pPr>
    <w:rPr>
      <w:rFonts w:ascii="Verdana" w:hAnsi="Verdana"/>
      <w:color w:val="000000"/>
      <w:sz w:val="18"/>
      <w:szCs w:val="24"/>
    </w:rPr>
  </w:style>
  <w:style w:type="paragraph" w:styleId="Overskrift1">
    <w:name w:val="heading 1"/>
    <w:basedOn w:val="Normal"/>
    <w:next w:val="Normal"/>
    <w:link w:val="Overskrift1Tegn"/>
    <w:rsid w:val="007252E6"/>
    <w:pPr>
      <w:keepNext/>
      <w:spacing w:line="240" w:lineRule="auto"/>
      <w:outlineLvl w:val="0"/>
    </w:pPr>
    <w:rPr>
      <w:b/>
      <w:bCs/>
      <w:caps/>
      <w:color w:val="FFFFFF"/>
      <w:kern w:val="32"/>
      <w:sz w:val="28"/>
      <w:szCs w:val="32"/>
    </w:rPr>
  </w:style>
  <w:style w:type="paragraph" w:styleId="Overskrift2">
    <w:name w:val="heading 2"/>
    <w:basedOn w:val="Normal"/>
    <w:next w:val="Normal"/>
    <w:link w:val="Overskrift2Tegn"/>
    <w:rsid w:val="006B0A35"/>
    <w:pPr>
      <w:keepNext/>
      <w:spacing w:line="260" w:lineRule="exact"/>
      <w:outlineLvl w:val="1"/>
    </w:pPr>
    <w:rPr>
      <w:bCs/>
      <w:iCs/>
      <w:color w:val="808080"/>
      <w:szCs w:val="28"/>
    </w:rPr>
  </w:style>
  <w:style w:type="paragraph" w:styleId="Overskrift3">
    <w:name w:val="heading 3"/>
    <w:basedOn w:val="Normal"/>
    <w:next w:val="Normal"/>
    <w:link w:val="Overskrift3Tegn"/>
    <w:rsid w:val="00A91FE6"/>
    <w:pPr>
      <w:keepNext/>
      <w:spacing w:line="260" w:lineRule="exact"/>
      <w:outlineLvl w:val="2"/>
    </w:pPr>
    <w:rPr>
      <w:b/>
      <w:bCs/>
      <w:caps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4926EE"/>
    <w:pPr>
      <w:tabs>
        <w:tab w:val="center" w:pos="4819"/>
        <w:tab w:val="right" w:pos="9638"/>
      </w:tabs>
    </w:pPr>
    <w:rPr>
      <w:rFonts w:ascii="Arial" w:hAnsi="Arial"/>
      <w:sz w:val="20"/>
    </w:rPr>
  </w:style>
  <w:style w:type="paragraph" w:styleId="Afsenderadresse">
    <w:name w:val="envelope return"/>
    <w:basedOn w:val="Normal"/>
    <w:uiPriority w:val="99"/>
    <w:unhideWhenUsed/>
    <w:rsid w:val="009F3565"/>
    <w:rPr>
      <w:szCs w:val="20"/>
    </w:rPr>
  </w:style>
  <w:style w:type="character" w:customStyle="1" w:styleId="SidehovedTegn">
    <w:name w:val="Sidehoved Tegn"/>
    <w:link w:val="Sidehoved"/>
    <w:uiPriority w:val="99"/>
    <w:rsid w:val="004926EE"/>
    <w:rPr>
      <w:rFonts w:ascii="Arial" w:hAnsi="Arial"/>
      <w:color w:val="000000"/>
      <w:szCs w:val="24"/>
    </w:rPr>
  </w:style>
  <w:style w:type="paragraph" w:styleId="Sidefod">
    <w:name w:val="footer"/>
    <w:basedOn w:val="Normal"/>
    <w:link w:val="SidefodTegn"/>
    <w:uiPriority w:val="99"/>
    <w:unhideWhenUsed/>
    <w:rsid w:val="004926EE"/>
    <w:pPr>
      <w:tabs>
        <w:tab w:val="center" w:pos="4819"/>
        <w:tab w:val="right" w:pos="9638"/>
      </w:tabs>
    </w:pPr>
    <w:rPr>
      <w:rFonts w:ascii="Arial" w:hAnsi="Arial"/>
      <w:sz w:val="20"/>
    </w:rPr>
  </w:style>
  <w:style w:type="character" w:customStyle="1" w:styleId="SidefodTegn">
    <w:name w:val="Sidefod Tegn"/>
    <w:link w:val="Sidefod"/>
    <w:uiPriority w:val="99"/>
    <w:rsid w:val="004926EE"/>
    <w:rPr>
      <w:rFonts w:ascii="Arial" w:hAnsi="Arial"/>
      <w:color w:val="000000"/>
      <w:szCs w:val="24"/>
    </w:rPr>
  </w:style>
  <w:style w:type="character" w:styleId="Sidetal">
    <w:name w:val="page number"/>
    <w:basedOn w:val="Standardskrifttypeiafsnit"/>
    <w:rsid w:val="00603CBD"/>
  </w:style>
  <w:style w:type="character" w:styleId="Hyperlink">
    <w:name w:val="Hyperlink"/>
    <w:basedOn w:val="Standardskrifttypeiafsnit"/>
    <w:rsid w:val="00B704AC"/>
    <w:rPr>
      <w:color w:val="0000FF"/>
      <w:u w:val="single"/>
    </w:rPr>
  </w:style>
  <w:style w:type="character" w:customStyle="1" w:styleId="Overskrift1Tegn">
    <w:name w:val="Overskrift 1 Tegn"/>
    <w:basedOn w:val="Standardskrifttypeiafsnit"/>
    <w:link w:val="Overskrift1"/>
    <w:rsid w:val="007252E6"/>
    <w:rPr>
      <w:rFonts w:ascii="Verdana" w:eastAsia="Times New Roman" w:hAnsi="Verdana" w:cs="Times New Roman"/>
      <w:b/>
      <w:bCs/>
      <w:caps/>
      <w:color w:val="FFFFFF"/>
      <w:kern w:val="32"/>
      <w:sz w:val="28"/>
      <w:szCs w:val="32"/>
    </w:rPr>
  </w:style>
  <w:style w:type="paragraph" w:styleId="Overskrift">
    <w:name w:val="TOC Heading"/>
    <w:basedOn w:val="Overskrift1"/>
    <w:next w:val="Normal"/>
    <w:rsid w:val="007252E6"/>
    <w:pPr>
      <w:keepNext w:val="0"/>
      <w:outlineLvl w:val="9"/>
    </w:pPr>
    <w:rPr>
      <w:b w:val="0"/>
      <w:bCs w:val="0"/>
      <w:kern w:val="0"/>
      <w:sz w:val="18"/>
      <w:szCs w:val="24"/>
    </w:rPr>
  </w:style>
  <w:style w:type="character" w:styleId="BesgtHyperlink">
    <w:name w:val="FollowedHyperlink"/>
    <w:basedOn w:val="Standardskrifttypeiafsnit"/>
    <w:rsid w:val="0093277B"/>
    <w:rPr>
      <w:color w:val="800080"/>
      <w:u w:val="single"/>
    </w:rPr>
  </w:style>
  <w:style w:type="character" w:customStyle="1" w:styleId="Overskrift2Tegn">
    <w:name w:val="Overskrift 2 Tegn"/>
    <w:basedOn w:val="Standardskrifttypeiafsnit"/>
    <w:link w:val="Overskrift2"/>
    <w:rsid w:val="006B0A35"/>
    <w:rPr>
      <w:rFonts w:ascii="Verdana" w:eastAsia="Times New Roman" w:hAnsi="Verdana" w:cs="Times New Roman"/>
      <w:bCs/>
      <w:iCs/>
      <w:color w:val="808080"/>
      <w:sz w:val="18"/>
      <w:szCs w:val="28"/>
    </w:rPr>
  </w:style>
  <w:style w:type="character" w:customStyle="1" w:styleId="Overskrift3Tegn">
    <w:name w:val="Overskrift 3 Tegn"/>
    <w:basedOn w:val="Standardskrifttypeiafsnit"/>
    <w:link w:val="Overskrift3"/>
    <w:rsid w:val="00A91FE6"/>
    <w:rPr>
      <w:rFonts w:ascii="Verdana" w:eastAsia="Times New Roman" w:hAnsi="Verdana" w:cs="Times New Roman"/>
      <w:b/>
      <w:bCs/>
      <w:caps/>
      <w:color w:val="000000"/>
      <w:sz w:val="18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3D12161-9087-4591-B4D9-31EB00B82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opstartsskema-syd</Template>
  <TotalTime>0</TotalTime>
  <Pages>5</Pages>
  <Words>585</Words>
  <Characters>3572</Characters>
  <Application>Microsoft Office Word</Application>
  <DocSecurity>0</DocSecurity>
  <Lines>29</Lines>
  <Paragraphs>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TUA</Company>
  <LinksUpToDate>false</LinksUpToDate>
  <CharactersWithSpaces>4149</CharactersWithSpaces>
  <SharedDoc>false</SharedDoc>
  <HyperlinkBase/>
  <HLinks>
    <vt:vector size="30" baseType="variant">
      <vt:variant>
        <vt:i4>786501</vt:i4>
      </vt:variant>
      <vt:variant>
        <vt:i4>-1</vt:i4>
      </vt:variant>
      <vt:variant>
        <vt:i4>2076</vt:i4>
      </vt:variant>
      <vt:variant>
        <vt:i4>1</vt:i4>
      </vt:variant>
      <vt:variant>
        <vt:lpwstr>logo_bund</vt:lpwstr>
      </vt:variant>
      <vt:variant>
        <vt:lpwstr/>
      </vt:variant>
      <vt:variant>
        <vt:i4>786501</vt:i4>
      </vt:variant>
      <vt:variant>
        <vt:i4>-1</vt:i4>
      </vt:variant>
      <vt:variant>
        <vt:i4>2077</vt:i4>
      </vt:variant>
      <vt:variant>
        <vt:i4>1</vt:i4>
      </vt:variant>
      <vt:variant>
        <vt:lpwstr>logo_bund</vt:lpwstr>
      </vt:variant>
      <vt:variant>
        <vt:lpwstr/>
      </vt:variant>
      <vt:variant>
        <vt:i4>786501</vt:i4>
      </vt:variant>
      <vt:variant>
        <vt:i4>-1</vt:i4>
      </vt:variant>
      <vt:variant>
        <vt:i4>2089</vt:i4>
      </vt:variant>
      <vt:variant>
        <vt:i4>1</vt:i4>
      </vt:variant>
      <vt:variant>
        <vt:lpwstr>logo_bund</vt:lpwstr>
      </vt:variant>
      <vt:variant>
        <vt:lpwstr/>
      </vt:variant>
      <vt:variant>
        <vt:i4>11</vt:i4>
      </vt:variant>
      <vt:variant>
        <vt:i4>-1</vt:i4>
      </vt:variant>
      <vt:variant>
        <vt:i4>2090</vt:i4>
      </vt:variant>
      <vt:variant>
        <vt:i4>1</vt:i4>
      </vt:variant>
      <vt:variant>
        <vt:lpwstr>logo</vt:lpwstr>
      </vt:variant>
      <vt:variant>
        <vt:lpwstr/>
      </vt:variant>
      <vt:variant>
        <vt:i4>11</vt:i4>
      </vt:variant>
      <vt:variant>
        <vt:i4>-1</vt:i4>
      </vt:variant>
      <vt:variant>
        <vt:i4>2091</vt:i4>
      </vt:variant>
      <vt:variant>
        <vt:i4>1</vt:i4>
      </vt:variant>
      <vt:variant>
        <vt:lpwstr>logo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Ida Stube Holst</dc:creator>
  <cp:lastModifiedBy>Sigrid Bacher Frederiksen </cp:lastModifiedBy>
  <cp:revision>2</cp:revision>
  <dcterms:created xsi:type="dcterms:W3CDTF">2016-03-31T07:47:00Z</dcterms:created>
  <dcterms:modified xsi:type="dcterms:W3CDTF">2016-03-31T07:47:00Z</dcterms:modified>
</cp:coreProperties>
</file>